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B880A" w14:textId="77777777" w:rsidR="007123A3" w:rsidRPr="007123A3" w:rsidRDefault="007123A3" w:rsidP="009B389B">
      <w:pPr>
        <w:pStyle w:val="Titolo1"/>
        <w:jc w:val="left"/>
        <w:rPr>
          <w:rFonts w:ascii="Times New Roman" w:hAnsi="Times New Roman"/>
          <w:b/>
          <w:i/>
          <w:szCs w:val="24"/>
          <w:u w:val="single"/>
        </w:rPr>
      </w:pPr>
    </w:p>
    <w:p w14:paraId="7C0B53A5" w14:textId="45C4099F" w:rsidR="00EF7404" w:rsidRPr="002E4448" w:rsidRDefault="0097624C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</w:t>
      </w:r>
      <w:r w:rsidR="00B82C08">
        <w:rPr>
          <w:rFonts w:ascii="Times New Roman" w:hAnsi="Times New Roman"/>
          <w:b/>
          <w:szCs w:val="24"/>
          <w:u w:val="single"/>
        </w:rPr>
        <w:t>6a</w:t>
      </w:r>
      <w:r w:rsidR="005676A9" w:rsidRPr="002E4448">
        <w:rPr>
          <w:rFonts w:ascii="Times New Roman" w:hAnsi="Times New Roman"/>
          <w:b/>
          <w:szCs w:val="24"/>
        </w:rPr>
        <w:t xml:space="preserve"> (</w:t>
      </w:r>
      <w:r w:rsidR="00B82C08">
        <w:rPr>
          <w:rFonts w:ascii="Times New Roman" w:hAnsi="Times New Roman"/>
          <w:b/>
          <w:szCs w:val="24"/>
        </w:rPr>
        <w:t>Offerta Impresa Singola</w:t>
      </w:r>
      <w:r w:rsidR="005676A9" w:rsidRPr="002E4448">
        <w:rPr>
          <w:rFonts w:ascii="Times New Roman" w:hAnsi="Times New Roman"/>
          <w:b/>
          <w:szCs w:val="24"/>
        </w:rPr>
        <w:t>)</w:t>
      </w:r>
    </w:p>
    <w:p w14:paraId="5994C8F1" w14:textId="77777777" w:rsidR="00EF7404" w:rsidRPr="007123A3" w:rsidRDefault="00EF7404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FF13BF1" w14:textId="77777777" w:rsidR="003B1DD7" w:rsidRPr="00062268" w:rsidRDefault="003B1DD7" w:rsidP="003B1DD7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74956900" w14:textId="77777777" w:rsidR="003B1DD7" w:rsidRDefault="003B1DD7" w:rsidP="003B1DD7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22EA1B77" w14:textId="77777777" w:rsidR="003B1DD7" w:rsidRDefault="003B1DD7" w:rsidP="003B1DD7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0A2C5E74" w14:textId="77777777" w:rsidR="003B1DD7" w:rsidRPr="00062268" w:rsidRDefault="003B1DD7" w:rsidP="003B1DD7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633040C9" w14:textId="77777777" w:rsidR="003B1DD7" w:rsidRPr="007123A3" w:rsidRDefault="003B1DD7" w:rsidP="003B1DD7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4D324525" w14:textId="77777777" w:rsidR="003B1DD7" w:rsidRPr="007123A3" w:rsidRDefault="003B1DD7" w:rsidP="003B1DD7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1C938C63" w14:textId="0789956B" w:rsidR="003B1DD7" w:rsidRPr="001C4B8B" w:rsidRDefault="003B1DD7" w:rsidP="003B1DD7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03436D">
        <w:rPr>
          <w:rFonts w:ascii="Times New Roman" w:hAnsi="Times New Roman"/>
          <w:szCs w:val="24"/>
        </w:rPr>
        <w:t>P</w:t>
      </w:r>
      <w:r w:rsidR="0003436D" w:rsidRPr="00517AE1">
        <w:rPr>
          <w:rFonts w:ascii="Times New Roman" w:hAnsi="Times New Roman"/>
          <w:szCs w:val="24"/>
        </w:rPr>
        <w:t xml:space="preserve">rocedura </w:t>
      </w:r>
      <w:r w:rsidR="0003436D">
        <w:rPr>
          <w:rFonts w:ascii="Times New Roman" w:hAnsi="Times New Roman"/>
          <w:szCs w:val="24"/>
        </w:rPr>
        <w:t xml:space="preserve">negoziata </w:t>
      </w:r>
      <w:r w:rsidR="0003436D" w:rsidRPr="00517AE1">
        <w:rPr>
          <w:rFonts w:ascii="Times New Roman" w:hAnsi="Times New Roman"/>
          <w:szCs w:val="24"/>
        </w:rPr>
        <w:t xml:space="preserve">per l’affidamento dei lavori di </w:t>
      </w:r>
      <w:r w:rsidR="00035F5D" w:rsidRPr="00517AE1">
        <w:rPr>
          <w:rFonts w:ascii="Times New Roman" w:hAnsi="Times New Roman"/>
          <w:szCs w:val="24"/>
        </w:rPr>
        <w:t>“</w:t>
      </w:r>
      <w:r w:rsidR="00035F5D">
        <w:rPr>
          <w:rFonts w:ascii="Times New Roman" w:hAnsi="Times New Roman"/>
          <w:b/>
          <w:bCs/>
          <w:szCs w:val="24"/>
        </w:rPr>
        <w:t>REALIZZAZIONE CENTRO DIURNO PER ANZIANI</w:t>
      </w:r>
      <w:r w:rsidR="00035F5D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035F5D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035F5D" w:rsidRPr="00D868A5">
        <w:rPr>
          <w:rFonts w:ascii="Times New Roman" w:hAnsi="Times New Roman"/>
          <w:b/>
          <w:bCs/>
          <w:szCs w:val="24"/>
        </w:rPr>
        <w:t>”</w:t>
      </w:r>
      <w:r w:rsidR="00035F5D">
        <w:rPr>
          <w:rFonts w:ascii="Times New Roman" w:hAnsi="Times New Roman"/>
          <w:b/>
          <w:bCs/>
          <w:szCs w:val="24"/>
        </w:rPr>
        <w:t>.</w:t>
      </w:r>
    </w:p>
    <w:p w14:paraId="60429BF9" w14:textId="7738EE5C" w:rsidR="00B82C08" w:rsidRDefault="00B82C08" w:rsidP="0008144F">
      <w:pPr>
        <w:pStyle w:val="Titolo1"/>
        <w:ind w:left="993" w:hanging="993"/>
      </w:pPr>
    </w:p>
    <w:p w14:paraId="1914D133" w14:textId="77777777" w:rsidR="00B82C08" w:rsidRPr="00B82C08" w:rsidRDefault="00B82C08" w:rsidP="00B82C08"/>
    <w:p w14:paraId="513CDA7B" w14:textId="77777777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Il sottoscritto _____________________________________________________________________</w:t>
      </w:r>
    </w:p>
    <w:p w14:paraId="2696925A" w14:textId="77777777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Nato a ______________________________ il _______________ C.F. _______________________</w:t>
      </w:r>
    </w:p>
    <w:p w14:paraId="79794F39" w14:textId="638861A3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In qualità di _______________________________________</w:t>
      </w:r>
      <w:r>
        <w:rPr>
          <w:rFonts w:ascii="Times New Roman" w:hAnsi="Times New Roman"/>
          <w:sz w:val="24"/>
          <w:szCs w:val="24"/>
        </w:rPr>
        <w:t>_______________________________</w:t>
      </w:r>
    </w:p>
    <w:p w14:paraId="3DE13751" w14:textId="165B8037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Dell’impresa _____________________________________________________________________</w:t>
      </w:r>
    </w:p>
    <w:p w14:paraId="0413F0C7" w14:textId="77777777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Con sede legale in _________________________ via ________________________ n. ___________</w:t>
      </w:r>
    </w:p>
    <w:p w14:paraId="0C08A750" w14:textId="77777777" w:rsidR="00B82C08" w:rsidRPr="00B82C08" w:rsidRDefault="00B82C08" w:rsidP="00B82C08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sz w:val="24"/>
          <w:szCs w:val="24"/>
        </w:rPr>
        <w:t>C.F. ___________________________________ P.IVA ___________________________________</w:t>
      </w:r>
    </w:p>
    <w:p w14:paraId="71313950" w14:textId="77777777" w:rsidR="00B82C08" w:rsidRPr="00B82C08" w:rsidRDefault="00B82C08" w:rsidP="00B82C08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B82C08">
        <w:rPr>
          <w:rFonts w:ascii="Times New Roman" w:hAnsi="Times New Roman"/>
          <w:b/>
          <w:sz w:val="24"/>
          <w:szCs w:val="24"/>
        </w:rPr>
        <w:t>DICHIARA</w:t>
      </w:r>
    </w:p>
    <w:p w14:paraId="214B37DA" w14:textId="6DB308D7" w:rsidR="00C93D8C" w:rsidRPr="00B82C08" w:rsidRDefault="00C93D8C" w:rsidP="00C93D8C">
      <w:pPr>
        <w:spacing w:after="120"/>
        <w:rPr>
          <w:rFonts w:ascii="Times New Roman" w:hAnsi="Times New Roman"/>
          <w:sz w:val="24"/>
          <w:szCs w:val="24"/>
        </w:rPr>
      </w:pPr>
      <w:r w:rsidRPr="00B82C08">
        <w:rPr>
          <w:rFonts w:ascii="Times New Roman" w:hAnsi="Times New Roman"/>
          <w:b/>
          <w:sz w:val="24"/>
          <w:szCs w:val="24"/>
        </w:rPr>
        <w:t>CHE</w:t>
      </w:r>
      <w:r w:rsidRPr="00B82C08">
        <w:rPr>
          <w:rFonts w:ascii="Times New Roman" w:hAnsi="Times New Roman"/>
          <w:sz w:val="24"/>
          <w:szCs w:val="24"/>
        </w:rPr>
        <w:t xml:space="preserve"> il ribasso percentuale offerto per l’esecuzione dei lavori di cui al presente appalto, da applicarsi sull’importo dei lavori a base di contrattazione soggetto a ribasso</w:t>
      </w:r>
      <w:r>
        <w:rPr>
          <w:rFonts w:ascii="Times New Roman" w:hAnsi="Times New Roman"/>
          <w:sz w:val="24"/>
          <w:szCs w:val="24"/>
        </w:rPr>
        <w:t xml:space="preserve"> di € </w:t>
      </w:r>
      <w:r w:rsidR="00035F5D" w:rsidRPr="00035F5D">
        <w:rPr>
          <w:rFonts w:ascii="Times New Roman" w:hAnsi="Times New Roman"/>
          <w:b/>
          <w:sz w:val="24"/>
          <w:szCs w:val="24"/>
        </w:rPr>
        <w:t>202.728,05</w:t>
      </w:r>
      <w:r w:rsidRPr="00B82C08">
        <w:rPr>
          <w:rFonts w:ascii="Times New Roman" w:hAnsi="Times New Roman"/>
          <w:sz w:val="24"/>
          <w:szCs w:val="24"/>
        </w:rPr>
        <w:t xml:space="preserve">, è quello indicato nell’apposito campo della sezione </w:t>
      </w:r>
      <w:r w:rsidRPr="00B82C08">
        <w:rPr>
          <w:rFonts w:ascii="Times New Roman" w:hAnsi="Times New Roman"/>
          <w:i/>
          <w:sz w:val="24"/>
          <w:szCs w:val="24"/>
        </w:rPr>
        <w:t>“Busta Economica”</w:t>
      </w:r>
      <w:r w:rsidRPr="00B82C08">
        <w:rPr>
          <w:rFonts w:ascii="Times New Roman" w:hAnsi="Times New Roman"/>
          <w:sz w:val="24"/>
          <w:szCs w:val="24"/>
        </w:rPr>
        <w:t xml:space="preserve"> della piattaforma </w:t>
      </w:r>
      <w:proofErr w:type="spellStart"/>
      <w:r w:rsidRPr="00B82C08">
        <w:rPr>
          <w:rFonts w:ascii="Times New Roman" w:hAnsi="Times New Roman"/>
          <w:sz w:val="24"/>
          <w:szCs w:val="24"/>
        </w:rPr>
        <w:t>SardegnaCAT</w:t>
      </w:r>
      <w:proofErr w:type="spellEnd"/>
      <w:r w:rsidRPr="00B82C08">
        <w:rPr>
          <w:rFonts w:ascii="Times New Roman" w:hAnsi="Times New Roman"/>
          <w:sz w:val="24"/>
          <w:szCs w:val="24"/>
        </w:rPr>
        <w:t xml:space="preserve"> relativa alla Richiesta Di Offerta </w:t>
      </w:r>
      <w:r>
        <w:rPr>
          <w:rFonts w:ascii="Times New Roman" w:hAnsi="Times New Roman"/>
          <w:sz w:val="24"/>
          <w:szCs w:val="24"/>
        </w:rPr>
        <w:t>(</w:t>
      </w:r>
      <w:r w:rsidRPr="007123A3">
        <w:rPr>
          <w:rFonts w:ascii="Times New Roman" w:hAnsi="Times New Roman"/>
          <w:sz w:val="24"/>
          <w:szCs w:val="24"/>
        </w:rPr>
        <w:t>RDO</w:t>
      </w:r>
      <w:r>
        <w:rPr>
          <w:rFonts w:ascii="Times New Roman" w:hAnsi="Times New Roman"/>
          <w:sz w:val="24"/>
          <w:szCs w:val="24"/>
        </w:rPr>
        <w:t>)</w:t>
      </w:r>
      <w:r w:rsidRPr="007123A3">
        <w:rPr>
          <w:rFonts w:ascii="Times New Roman" w:hAnsi="Times New Roman"/>
          <w:sz w:val="24"/>
          <w:szCs w:val="24"/>
        </w:rPr>
        <w:t xml:space="preserve">: </w:t>
      </w:r>
      <w:r w:rsidRPr="00001CD7">
        <w:rPr>
          <w:rFonts w:ascii="Times New Roman" w:hAnsi="Times New Roman"/>
          <w:sz w:val="24"/>
          <w:szCs w:val="24"/>
        </w:rPr>
        <w:t>r</w:t>
      </w:r>
      <w:r w:rsidR="00035F5D">
        <w:rPr>
          <w:rFonts w:ascii="Times New Roman" w:hAnsi="Times New Roman"/>
          <w:sz w:val="24"/>
          <w:szCs w:val="24"/>
        </w:rPr>
        <w:t>fq</w:t>
      </w:r>
      <w:r w:rsidRPr="00001CD7">
        <w:rPr>
          <w:rFonts w:ascii="Times New Roman" w:hAnsi="Times New Roman"/>
          <w:sz w:val="24"/>
          <w:szCs w:val="24"/>
        </w:rPr>
        <w:t>_</w:t>
      </w:r>
      <w:r w:rsidR="00AC033B">
        <w:rPr>
          <w:rFonts w:ascii="Times New Roman" w:hAnsi="Times New Roman"/>
          <w:sz w:val="24"/>
          <w:szCs w:val="24"/>
        </w:rPr>
        <w:t>430985</w:t>
      </w:r>
      <w:bookmarkStart w:id="0" w:name="_GoBack"/>
      <w:bookmarkEnd w:id="0"/>
    </w:p>
    <w:p w14:paraId="5DAA7026" w14:textId="5EE99DAE" w:rsidR="00C93D8C" w:rsidRPr="00001CD7" w:rsidRDefault="00C93D8C" w:rsidP="00C93D8C">
      <w:pPr>
        <w:spacing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PRENDERE ATTO CHE </w:t>
      </w:r>
      <w:r w:rsidRPr="00001CD7">
        <w:rPr>
          <w:rFonts w:ascii="Times New Roman" w:hAnsi="Times New Roman"/>
          <w:sz w:val="24"/>
          <w:szCs w:val="24"/>
        </w:rPr>
        <w:t xml:space="preserve">l’importo </w:t>
      </w:r>
      <w:r>
        <w:rPr>
          <w:rFonts w:ascii="Times New Roman" w:hAnsi="Times New Roman"/>
          <w:sz w:val="24"/>
          <w:szCs w:val="24"/>
        </w:rPr>
        <w:t xml:space="preserve">contrattuale sarà determinato sommando all’importo dei lavori ribassato, come sopra determinato, i costi non soggetti a ribasso della manodopera di </w:t>
      </w:r>
      <w:r w:rsidR="00035F5D" w:rsidRPr="00035F5D">
        <w:rPr>
          <w:rFonts w:ascii="Times New Roman" w:hAnsi="Times New Roman"/>
          <w:b/>
          <w:sz w:val="24"/>
          <w:szCs w:val="24"/>
        </w:rPr>
        <w:t>€ 89.134,21</w:t>
      </w:r>
      <w:r w:rsidR="00035F5D">
        <w:rPr>
          <w:rFonts w:ascii="Times New Roman" w:hAnsi="Times New Roman"/>
          <w:sz w:val="24"/>
          <w:szCs w:val="24"/>
        </w:rPr>
        <w:t xml:space="preserve"> e </w:t>
      </w:r>
      <w:r>
        <w:rPr>
          <w:rFonts w:ascii="Times New Roman" w:hAnsi="Times New Roman"/>
          <w:sz w:val="24"/>
          <w:szCs w:val="24"/>
        </w:rPr>
        <w:t xml:space="preserve">gli oneri per la sicurezza di </w:t>
      </w:r>
      <w:r w:rsidR="00035F5D" w:rsidRPr="00035F5D">
        <w:rPr>
          <w:rFonts w:ascii="Times New Roman" w:hAnsi="Times New Roman"/>
          <w:b/>
          <w:sz w:val="24"/>
          <w:szCs w:val="24"/>
        </w:rPr>
        <w:t>€ 8.606,93</w:t>
      </w:r>
      <w:r>
        <w:rPr>
          <w:rFonts w:ascii="Times New Roman" w:hAnsi="Times New Roman"/>
          <w:sz w:val="24"/>
          <w:szCs w:val="24"/>
        </w:rPr>
        <w:t>, stabiliti dal progetto esecutivo approvato.</w:t>
      </w:r>
    </w:p>
    <w:p w14:paraId="22A1081F" w14:textId="3D95AD0B" w:rsidR="00C93D8C" w:rsidRPr="00B82C08" w:rsidRDefault="00C93D8C" w:rsidP="00C93D8C">
      <w:pPr>
        <w:spacing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CONFERMARE </w:t>
      </w:r>
      <w:r w:rsidRPr="00B82C08">
        <w:rPr>
          <w:rFonts w:ascii="Times New Roman" w:hAnsi="Times New Roman"/>
          <w:b/>
          <w:sz w:val="24"/>
          <w:szCs w:val="24"/>
        </w:rPr>
        <w:t>CHE</w:t>
      </w:r>
      <w:r w:rsidRPr="00B82C08">
        <w:rPr>
          <w:rFonts w:ascii="Times New Roman" w:hAnsi="Times New Roman"/>
          <w:sz w:val="24"/>
          <w:szCs w:val="24"/>
        </w:rPr>
        <w:t xml:space="preserve"> i propri costi della manodopera per l’esecuzione dei lavori de</w:t>
      </w:r>
      <w:r>
        <w:rPr>
          <w:rFonts w:ascii="Times New Roman" w:hAnsi="Times New Roman"/>
          <w:sz w:val="24"/>
          <w:szCs w:val="24"/>
        </w:rPr>
        <w:t xml:space="preserve">l presente appalto ammontano a </w:t>
      </w:r>
      <w:r w:rsidR="00035F5D" w:rsidRPr="00035F5D">
        <w:rPr>
          <w:rFonts w:ascii="Times New Roman" w:hAnsi="Times New Roman"/>
          <w:b/>
          <w:sz w:val="24"/>
          <w:szCs w:val="24"/>
        </w:rPr>
        <w:t>€ 89.134,21</w:t>
      </w:r>
      <w:r>
        <w:rPr>
          <w:rFonts w:ascii="Times New Roman" w:hAnsi="Times New Roman"/>
          <w:sz w:val="24"/>
          <w:szCs w:val="24"/>
        </w:rPr>
        <w:t>.</w:t>
      </w:r>
    </w:p>
    <w:p w14:paraId="16C158DE" w14:textId="7823CA6A" w:rsidR="00C93D8C" w:rsidRPr="007123A3" w:rsidRDefault="00C93D8C" w:rsidP="00C93D8C">
      <w:pPr>
        <w:spacing w:after="36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CONFERMARE </w:t>
      </w:r>
      <w:r w:rsidRPr="00B82C08">
        <w:rPr>
          <w:rFonts w:ascii="Times New Roman" w:hAnsi="Times New Roman"/>
          <w:b/>
          <w:sz w:val="24"/>
          <w:szCs w:val="24"/>
        </w:rPr>
        <w:t>CHE</w:t>
      </w:r>
      <w:r w:rsidRPr="00B82C08">
        <w:rPr>
          <w:rFonts w:ascii="Times New Roman" w:hAnsi="Times New Roman"/>
          <w:sz w:val="24"/>
          <w:szCs w:val="24"/>
        </w:rPr>
        <w:t xml:space="preserve"> gli oneri aziendali concernenti l’adempimento delle disposizioni in materia di salute e sicurezza sui luoghi di lavori ammontano </w:t>
      </w:r>
      <w:r>
        <w:rPr>
          <w:rFonts w:ascii="Times New Roman" w:hAnsi="Times New Roman"/>
          <w:sz w:val="24"/>
          <w:szCs w:val="24"/>
        </w:rPr>
        <w:t xml:space="preserve">a: </w:t>
      </w:r>
      <w:r w:rsidR="00035F5D" w:rsidRPr="00035F5D">
        <w:rPr>
          <w:rFonts w:ascii="Times New Roman" w:hAnsi="Times New Roman"/>
          <w:b/>
          <w:sz w:val="24"/>
          <w:szCs w:val="24"/>
        </w:rPr>
        <w:t>€ 8.606,93</w:t>
      </w:r>
    </w:p>
    <w:p w14:paraId="18EB5D8B" w14:textId="101A254A" w:rsidR="00110867" w:rsidRDefault="00110867" w:rsidP="00110867">
      <w:pPr>
        <w:spacing w:after="120"/>
        <w:rPr>
          <w:rFonts w:ascii="Times New Roman" w:hAnsi="Times New Roman"/>
          <w:sz w:val="24"/>
          <w:szCs w:val="24"/>
        </w:rPr>
      </w:pPr>
    </w:p>
    <w:p w14:paraId="2A186F87" w14:textId="77777777" w:rsidR="00301749" w:rsidRPr="007123A3" w:rsidRDefault="00301749" w:rsidP="00301749">
      <w:pPr>
        <w:spacing w:after="120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Luogo __________________________</w:t>
      </w:r>
      <w:r w:rsidRPr="007123A3">
        <w:rPr>
          <w:rFonts w:ascii="Times New Roman" w:hAnsi="Times New Roman"/>
          <w:sz w:val="24"/>
          <w:szCs w:val="24"/>
        </w:rPr>
        <w:tab/>
      </w:r>
      <w:r w:rsidRPr="007123A3">
        <w:rPr>
          <w:rFonts w:ascii="Times New Roman" w:hAnsi="Times New Roman"/>
          <w:sz w:val="24"/>
          <w:szCs w:val="24"/>
        </w:rPr>
        <w:tab/>
        <w:t>Data ____________________________</w:t>
      </w:r>
    </w:p>
    <w:p w14:paraId="44535D0B" w14:textId="77777777" w:rsidR="00B4489D" w:rsidRPr="007123A3" w:rsidRDefault="00B4489D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2D05CD48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IL DICHIARANTE</w:t>
      </w:r>
    </w:p>
    <w:p w14:paraId="52A11B6C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0622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133" w:bottom="1134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4CADDA" w14:textId="77777777" w:rsidR="000B697B" w:rsidRDefault="000B697B">
      <w:r>
        <w:separator/>
      </w:r>
    </w:p>
    <w:p w14:paraId="04B66D79" w14:textId="77777777" w:rsidR="000B697B" w:rsidRDefault="000B697B"/>
  </w:endnote>
  <w:endnote w:type="continuationSeparator" w:id="0">
    <w:p w14:paraId="3ED13C6B" w14:textId="77777777" w:rsidR="000B697B" w:rsidRDefault="000B697B">
      <w:r>
        <w:continuationSeparator/>
      </w:r>
    </w:p>
    <w:p w14:paraId="7C07A38B" w14:textId="77777777" w:rsidR="000B697B" w:rsidRDefault="000B697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222EF6D1" w14:textId="77777777" w:rsidR="00D51457" w:rsidRPr="00D51457" w:rsidRDefault="00D51457" w:rsidP="00D51457">
    <w:pPr>
      <w:spacing w:line="160" w:lineRule="exact"/>
      <w:jc w:val="center"/>
      <w:rPr>
        <w:rFonts w:ascii="Times New Roman" w:hAnsi="Times New Roman"/>
        <w:sz w:val="12"/>
        <w:szCs w:val="12"/>
      </w:rPr>
    </w:pPr>
    <w:r w:rsidRPr="00D51457">
      <w:rPr>
        <w:rFonts w:ascii="Times New Roman" w:hAnsi="Times New Roman"/>
        <w:sz w:val="12"/>
        <w:szCs w:val="12"/>
      </w:rPr>
      <w:t>Comune di Terralba, Via Baccelli n° 1, 09098 TERRALBA (</w:t>
    </w:r>
    <w:proofErr w:type="gramStart"/>
    <w:r w:rsidRPr="00D51457">
      <w:rPr>
        <w:rFonts w:ascii="Times New Roman" w:hAnsi="Times New Roman"/>
        <w:sz w:val="12"/>
        <w:szCs w:val="12"/>
      </w:rPr>
      <w:t>OR)  -</w:t>
    </w:r>
    <w:proofErr w:type="gramEnd"/>
    <w:r w:rsidRPr="00D51457">
      <w:rPr>
        <w:rFonts w:ascii="Times New Roman" w:hAnsi="Times New Roman"/>
        <w:sz w:val="12"/>
        <w:szCs w:val="12"/>
      </w:rPr>
      <w:t xml:space="preserve">  Tel. 078385301, Fax 078383341  -  P.IVA 00063150957</w:t>
    </w:r>
  </w:p>
  <w:p w14:paraId="5DBFAB8F" w14:textId="2BDBE772" w:rsidR="001A52CA" w:rsidRPr="0061515C" w:rsidRDefault="00AC033B" w:rsidP="00D51457">
    <w:pPr>
      <w:ind w:right="-1"/>
      <w:jc w:val="center"/>
      <w:rPr>
        <w:rFonts w:ascii="Garamond" w:hAnsi="Garamond"/>
        <w:sz w:val="14"/>
        <w:szCs w:val="14"/>
      </w:rPr>
    </w:pPr>
    <w:hyperlink r:id="rId1" w:history="1"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http://www.comu</w:t>
      </w:r>
      <w:bookmarkStart w:id="1" w:name="_Hlt1536229"/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n</w:t>
      </w:r>
      <w:bookmarkEnd w:id="1"/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e.terralba.or.it</w:t>
      </w:r>
    </w:hyperlink>
    <w:r w:rsidR="00D51457" w:rsidRPr="00D51457">
      <w:rPr>
        <w:rFonts w:ascii="Times New Roman" w:hAnsi="Times New Roman"/>
        <w:color w:val="000000"/>
        <w:sz w:val="12"/>
        <w:szCs w:val="12"/>
      </w:rPr>
      <w:t xml:space="preserve">   -   e-mail: </w:t>
    </w:r>
    <w:hyperlink r:id="rId2" w:history="1"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servizio.tecnico@comune.terralba.or.it</w:t>
      </w:r>
    </w:hyperlink>
    <w:r w:rsidR="001A52CA" w:rsidRPr="0061515C">
      <w:rPr>
        <w:rFonts w:ascii="Garamond" w:hAnsi="Garamond"/>
        <w:snapToGrid w:val="0"/>
        <w:sz w:val="14"/>
        <w:szCs w:val="14"/>
      </w:rPr>
      <w:t xml:space="preserve">Pagina </w:t>
    </w:r>
    <w:r w:rsidR="00253DDA" w:rsidRPr="0061515C">
      <w:rPr>
        <w:rFonts w:ascii="Garamond" w:hAnsi="Garamond"/>
        <w:snapToGrid w:val="0"/>
        <w:sz w:val="14"/>
        <w:szCs w:val="14"/>
      </w:rPr>
      <w:fldChar w:fldCharType="begin"/>
    </w:r>
    <w:r w:rsidR="001A52CA"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="00253DDA" w:rsidRPr="0061515C">
      <w:rPr>
        <w:rFonts w:ascii="Garamond" w:hAnsi="Garamond"/>
        <w:snapToGrid w:val="0"/>
        <w:sz w:val="14"/>
        <w:szCs w:val="14"/>
      </w:rPr>
      <w:fldChar w:fldCharType="separate"/>
    </w:r>
    <w:r w:rsidR="00035F5D">
      <w:rPr>
        <w:rFonts w:ascii="Garamond" w:hAnsi="Garamond"/>
        <w:noProof/>
        <w:snapToGrid w:val="0"/>
        <w:sz w:val="14"/>
        <w:szCs w:val="14"/>
      </w:rPr>
      <w:t>2</w:t>
    </w:r>
    <w:r w:rsidR="00253DDA" w:rsidRPr="0061515C">
      <w:rPr>
        <w:rFonts w:ascii="Garamond" w:hAnsi="Garamond"/>
        <w:snapToGrid w:val="0"/>
        <w:sz w:val="14"/>
        <w:szCs w:val="14"/>
      </w:rPr>
      <w:fldChar w:fldCharType="end"/>
    </w:r>
    <w:r w:rsidR="001A52CA" w:rsidRPr="0061515C">
      <w:rPr>
        <w:rFonts w:ascii="Garamond" w:hAnsi="Garamond"/>
        <w:snapToGrid w:val="0"/>
        <w:sz w:val="14"/>
        <w:szCs w:val="14"/>
      </w:rPr>
      <w:t xml:space="preserve"> di </w:t>
    </w:r>
    <w:r w:rsidR="00253DDA" w:rsidRPr="0061515C">
      <w:rPr>
        <w:rFonts w:ascii="Garamond" w:hAnsi="Garamond"/>
        <w:snapToGrid w:val="0"/>
        <w:sz w:val="14"/>
        <w:szCs w:val="14"/>
      </w:rPr>
      <w:fldChar w:fldCharType="begin"/>
    </w:r>
    <w:r w:rsidR="001A52CA"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="00253DDA" w:rsidRPr="0061515C">
      <w:rPr>
        <w:rFonts w:ascii="Garamond" w:hAnsi="Garamond"/>
        <w:snapToGrid w:val="0"/>
        <w:sz w:val="14"/>
        <w:szCs w:val="14"/>
      </w:rPr>
      <w:fldChar w:fldCharType="separate"/>
    </w:r>
    <w:r w:rsidR="00035F5D">
      <w:rPr>
        <w:rFonts w:ascii="Garamond" w:hAnsi="Garamond"/>
        <w:noProof/>
        <w:snapToGrid w:val="0"/>
        <w:sz w:val="14"/>
        <w:szCs w:val="14"/>
      </w:rPr>
      <w:t>2</w:t>
    </w:r>
    <w:r w:rsidR="00253DDA" w:rsidRPr="0061515C">
      <w:rPr>
        <w:rFonts w:ascii="Garamond" w:hAnsi="Garamond"/>
        <w:snapToGrid w:val="0"/>
        <w:sz w:val="14"/>
        <w:szCs w:val="14"/>
      </w:rPr>
      <w:fldChar w:fldCharType="end"/>
    </w:r>
  </w:p>
  <w:p w14:paraId="1D257E3E" w14:textId="77777777" w:rsidR="001A52CA" w:rsidRDefault="001A52CA" w:rsidP="0078166D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5792DEA9" w14:textId="77777777" w:rsidR="003B1DD7" w:rsidRPr="00DE2162" w:rsidRDefault="003B1DD7" w:rsidP="003B1DD7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3874EA63" w14:textId="77777777" w:rsidR="003B1DD7" w:rsidRDefault="00AC033B" w:rsidP="003B1DD7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3B1DD7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3B1DD7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3B1DD7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3B1DD7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7850AE81" w14:textId="581DEDFA" w:rsidR="003B1DD7" w:rsidRPr="0061515C" w:rsidRDefault="003B1DD7" w:rsidP="003B1DD7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AC033B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AC033B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38F791FD" w14:textId="77777777" w:rsidR="001A52CA" w:rsidRDefault="001A52CA" w:rsidP="0005295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65C7E" w14:textId="77777777" w:rsidR="000B697B" w:rsidRDefault="000B697B">
      <w:r>
        <w:separator/>
      </w:r>
    </w:p>
    <w:p w14:paraId="6CE73A58" w14:textId="77777777" w:rsidR="000B697B" w:rsidRDefault="000B697B"/>
  </w:footnote>
  <w:footnote w:type="continuationSeparator" w:id="0">
    <w:p w14:paraId="4F77F8CF" w14:textId="77777777" w:rsidR="000B697B" w:rsidRDefault="000B697B">
      <w:r>
        <w:continuationSeparator/>
      </w:r>
    </w:p>
    <w:p w14:paraId="4890FC6F" w14:textId="77777777" w:rsidR="000B697B" w:rsidRDefault="000B697B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7FB021" w14:textId="77777777" w:rsidR="003B1DD7" w:rsidRDefault="003B1DD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35F5A" w14:textId="77777777" w:rsidR="003B1DD7" w:rsidRDefault="003B1DD7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EDCEF8" w14:textId="77777777" w:rsidR="003B1DD7" w:rsidRDefault="003B1DD7" w:rsidP="003B1DD7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67126784" wp14:editId="481A1B07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C8BC0D9" wp14:editId="08720E7E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1AA29A18" wp14:editId="6AFE4589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37BE892A" wp14:editId="23A0D56B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6C283672" wp14:editId="5DBDA5AE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D29E0AE" w14:textId="77777777" w:rsidR="003B1DD7" w:rsidRDefault="003B1DD7" w:rsidP="003B1DD7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3A9D2BDB" w14:textId="77777777" w:rsidR="003B1DD7" w:rsidRDefault="003B1DD7" w:rsidP="003B1DD7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3AA856B0" w14:textId="77777777" w:rsidR="003B1DD7" w:rsidRDefault="003B1DD7" w:rsidP="003B1DD7">
    <w:pPr>
      <w:autoSpaceDE w:val="0"/>
      <w:autoSpaceDN w:val="0"/>
      <w:adjustRightInd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4DE45F0F" w14:textId="4E173F47" w:rsidR="001A52CA" w:rsidRDefault="001A52CA" w:rsidP="002B0AC9">
    <w:pPr>
      <w:pStyle w:val="Intestazione"/>
      <w:jc w:val="center"/>
      <w:rPr>
        <w:rFonts w:ascii="Garamond" w:hAnsi="Garamond"/>
      </w:rPr>
    </w:pPr>
  </w:p>
  <w:p w14:paraId="6CE36A5F" w14:textId="77777777" w:rsidR="003B1DD7" w:rsidRPr="0061515C" w:rsidRDefault="003B1DD7" w:rsidP="002B0AC9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8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29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0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2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6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8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9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3"/>
  </w:num>
  <w:num w:numId="3">
    <w:abstractNumId w:val="21"/>
  </w:num>
  <w:num w:numId="4">
    <w:abstractNumId w:val="20"/>
  </w:num>
  <w:num w:numId="5">
    <w:abstractNumId w:val="1"/>
  </w:num>
  <w:num w:numId="6">
    <w:abstractNumId w:val="4"/>
  </w:num>
  <w:num w:numId="7">
    <w:abstractNumId w:val="23"/>
  </w:num>
  <w:num w:numId="8">
    <w:abstractNumId w:val="7"/>
  </w:num>
  <w:num w:numId="9">
    <w:abstractNumId w:val="18"/>
  </w:num>
  <w:num w:numId="10">
    <w:abstractNumId w:val="27"/>
  </w:num>
  <w:num w:numId="11">
    <w:abstractNumId w:val="37"/>
  </w:num>
  <w:num w:numId="12">
    <w:abstractNumId w:val="19"/>
  </w:num>
  <w:num w:numId="13">
    <w:abstractNumId w:val="32"/>
  </w:num>
  <w:num w:numId="14">
    <w:abstractNumId w:val="0"/>
  </w:num>
  <w:num w:numId="15">
    <w:abstractNumId w:val="14"/>
  </w:num>
  <w:num w:numId="16">
    <w:abstractNumId w:val="22"/>
  </w:num>
  <w:num w:numId="17">
    <w:abstractNumId w:val="3"/>
  </w:num>
  <w:num w:numId="18">
    <w:abstractNumId w:val="2"/>
  </w:num>
  <w:num w:numId="19">
    <w:abstractNumId w:val="17"/>
  </w:num>
  <w:num w:numId="20">
    <w:abstractNumId w:val="10"/>
  </w:num>
  <w:num w:numId="21">
    <w:abstractNumId w:val="28"/>
  </w:num>
  <w:num w:numId="22">
    <w:abstractNumId w:val="38"/>
  </w:num>
  <w:num w:numId="23">
    <w:abstractNumId w:val="12"/>
  </w:num>
  <w:num w:numId="24">
    <w:abstractNumId w:val="5"/>
  </w:num>
  <w:num w:numId="25">
    <w:abstractNumId w:val="35"/>
  </w:num>
  <w:num w:numId="26">
    <w:abstractNumId w:val="24"/>
  </w:num>
  <w:num w:numId="27">
    <w:abstractNumId w:val="31"/>
  </w:num>
  <w:num w:numId="28">
    <w:abstractNumId w:val="33"/>
  </w:num>
  <w:num w:numId="29">
    <w:abstractNumId w:val="11"/>
  </w:num>
  <w:num w:numId="30">
    <w:abstractNumId w:val="16"/>
  </w:num>
  <w:num w:numId="31">
    <w:abstractNumId w:val="34"/>
  </w:num>
  <w:num w:numId="32">
    <w:abstractNumId w:val="39"/>
  </w:num>
  <w:num w:numId="33">
    <w:abstractNumId w:val="30"/>
  </w:num>
  <w:num w:numId="34">
    <w:abstractNumId w:val="9"/>
  </w:num>
  <w:num w:numId="35">
    <w:abstractNumId w:val="8"/>
  </w:num>
  <w:num w:numId="36">
    <w:abstractNumId w:val="36"/>
  </w:num>
  <w:num w:numId="37">
    <w:abstractNumId w:val="6"/>
  </w:num>
  <w:num w:numId="38">
    <w:abstractNumId w:val="25"/>
  </w:num>
  <w:num w:numId="39">
    <w:abstractNumId w:val="26"/>
  </w:num>
  <w:num w:numId="40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7DA8"/>
    <w:rsid w:val="00027F82"/>
    <w:rsid w:val="00031BDF"/>
    <w:rsid w:val="000328BE"/>
    <w:rsid w:val="00033566"/>
    <w:rsid w:val="0003436D"/>
    <w:rsid w:val="00034D60"/>
    <w:rsid w:val="00034DA8"/>
    <w:rsid w:val="00034FB4"/>
    <w:rsid w:val="00035434"/>
    <w:rsid w:val="00035F5D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422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144F"/>
    <w:rsid w:val="000840F9"/>
    <w:rsid w:val="00084347"/>
    <w:rsid w:val="00085354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B697B"/>
    <w:rsid w:val="000C057A"/>
    <w:rsid w:val="000C0D57"/>
    <w:rsid w:val="000C1E05"/>
    <w:rsid w:val="000C206A"/>
    <w:rsid w:val="000C2315"/>
    <w:rsid w:val="000C2482"/>
    <w:rsid w:val="000C2EAC"/>
    <w:rsid w:val="000C3308"/>
    <w:rsid w:val="000C3AAC"/>
    <w:rsid w:val="000C47E8"/>
    <w:rsid w:val="000C5350"/>
    <w:rsid w:val="000C6A86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2897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914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DC9"/>
    <w:rsid w:val="002E16CD"/>
    <w:rsid w:val="002E1B8A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749"/>
    <w:rsid w:val="00301B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7261"/>
    <w:rsid w:val="0032785A"/>
    <w:rsid w:val="00330423"/>
    <w:rsid w:val="00330495"/>
    <w:rsid w:val="0033112D"/>
    <w:rsid w:val="00333F18"/>
    <w:rsid w:val="00334806"/>
    <w:rsid w:val="0033565D"/>
    <w:rsid w:val="00337594"/>
    <w:rsid w:val="003376AB"/>
    <w:rsid w:val="00337A0C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5D4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DD7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140B"/>
    <w:rsid w:val="00401F36"/>
    <w:rsid w:val="004029B9"/>
    <w:rsid w:val="00402E93"/>
    <w:rsid w:val="004030F6"/>
    <w:rsid w:val="00403417"/>
    <w:rsid w:val="00403F84"/>
    <w:rsid w:val="004046F4"/>
    <w:rsid w:val="00405E37"/>
    <w:rsid w:val="00406132"/>
    <w:rsid w:val="00407223"/>
    <w:rsid w:val="00407A92"/>
    <w:rsid w:val="00412A68"/>
    <w:rsid w:val="0041477D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7062F"/>
    <w:rsid w:val="00473860"/>
    <w:rsid w:val="0047431C"/>
    <w:rsid w:val="00474F32"/>
    <w:rsid w:val="004755A9"/>
    <w:rsid w:val="00477AC3"/>
    <w:rsid w:val="00477D1C"/>
    <w:rsid w:val="004800DA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68AE"/>
    <w:rsid w:val="00521112"/>
    <w:rsid w:val="00521CD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DB8"/>
    <w:rsid w:val="005A52B6"/>
    <w:rsid w:val="005A5509"/>
    <w:rsid w:val="005A5C54"/>
    <w:rsid w:val="005A6610"/>
    <w:rsid w:val="005B3405"/>
    <w:rsid w:val="005B4E2E"/>
    <w:rsid w:val="005B50D4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23DF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3C1C"/>
    <w:rsid w:val="005F479F"/>
    <w:rsid w:val="005F4986"/>
    <w:rsid w:val="005F6794"/>
    <w:rsid w:val="005F6FB8"/>
    <w:rsid w:val="00601C42"/>
    <w:rsid w:val="00602BCE"/>
    <w:rsid w:val="00602F6E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C044B"/>
    <w:rsid w:val="006C27C4"/>
    <w:rsid w:val="006C30FB"/>
    <w:rsid w:val="006C43FC"/>
    <w:rsid w:val="006C4C6D"/>
    <w:rsid w:val="006C5834"/>
    <w:rsid w:val="006C7996"/>
    <w:rsid w:val="006D04A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87DF9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D27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339A"/>
    <w:rsid w:val="00853839"/>
    <w:rsid w:val="00853D8A"/>
    <w:rsid w:val="00855544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75F1"/>
    <w:rsid w:val="00907628"/>
    <w:rsid w:val="0091153D"/>
    <w:rsid w:val="0091190F"/>
    <w:rsid w:val="00914623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90FF9"/>
    <w:rsid w:val="00991153"/>
    <w:rsid w:val="0099204C"/>
    <w:rsid w:val="009933A7"/>
    <w:rsid w:val="0099373B"/>
    <w:rsid w:val="0099396E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984"/>
    <w:rsid w:val="009D000F"/>
    <w:rsid w:val="009D0A7B"/>
    <w:rsid w:val="009D4C5D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16A0"/>
    <w:rsid w:val="00A437EF"/>
    <w:rsid w:val="00A44585"/>
    <w:rsid w:val="00A4533B"/>
    <w:rsid w:val="00A45540"/>
    <w:rsid w:val="00A45BA2"/>
    <w:rsid w:val="00A4621D"/>
    <w:rsid w:val="00A500B5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A019A"/>
    <w:rsid w:val="00AA16BA"/>
    <w:rsid w:val="00AA19C2"/>
    <w:rsid w:val="00AA2D14"/>
    <w:rsid w:val="00AA47B2"/>
    <w:rsid w:val="00AA5437"/>
    <w:rsid w:val="00AA54BC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C01FB"/>
    <w:rsid w:val="00AC033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788"/>
    <w:rsid w:val="00B3520B"/>
    <w:rsid w:val="00B40172"/>
    <w:rsid w:val="00B40393"/>
    <w:rsid w:val="00B40A7F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2C08"/>
    <w:rsid w:val="00B83AD6"/>
    <w:rsid w:val="00B84494"/>
    <w:rsid w:val="00B851C1"/>
    <w:rsid w:val="00B86DB1"/>
    <w:rsid w:val="00B901A7"/>
    <w:rsid w:val="00B9074C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522B"/>
    <w:rsid w:val="00BF5C60"/>
    <w:rsid w:val="00BF5F6F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3D8C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2205"/>
    <w:rsid w:val="00CC2886"/>
    <w:rsid w:val="00CC288C"/>
    <w:rsid w:val="00CC33C8"/>
    <w:rsid w:val="00CC421D"/>
    <w:rsid w:val="00CC4278"/>
    <w:rsid w:val="00CC7616"/>
    <w:rsid w:val="00CD1C5D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D01831"/>
    <w:rsid w:val="00D0276B"/>
    <w:rsid w:val="00D054E4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383D"/>
    <w:rsid w:val="00D85417"/>
    <w:rsid w:val="00D85536"/>
    <w:rsid w:val="00D9076D"/>
    <w:rsid w:val="00D92343"/>
    <w:rsid w:val="00D93AD0"/>
    <w:rsid w:val="00D93B68"/>
    <w:rsid w:val="00D93BC9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31E9"/>
    <w:rsid w:val="00E154D6"/>
    <w:rsid w:val="00E16E72"/>
    <w:rsid w:val="00E22A01"/>
    <w:rsid w:val="00E2553C"/>
    <w:rsid w:val="00E25B20"/>
    <w:rsid w:val="00E25D5C"/>
    <w:rsid w:val="00E264CB"/>
    <w:rsid w:val="00E26C7B"/>
    <w:rsid w:val="00E30E22"/>
    <w:rsid w:val="00E3203E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4D5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3BF8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4542"/>
    <w:rsid w:val="00F54BE4"/>
    <w:rsid w:val="00F54FC6"/>
    <w:rsid w:val="00F558B0"/>
    <w:rsid w:val="00F55A2A"/>
    <w:rsid w:val="00F56102"/>
    <w:rsid w:val="00F56F1B"/>
    <w:rsid w:val="00F60E89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525"/>
    <w:rsid w:val="00FE0A7F"/>
    <w:rsid w:val="00FE18E4"/>
    <w:rsid w:val="00FE27E6"/>
    <w:rsid w:val="00FE2E73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rvizio.tecnico@comune.terralba.or.it" TargetMode="External"/><Relationship Id="rId1" Type="http://schemas.openxmlformats.org/officeDocument/2006/relationships/hyperlink" Target="http://www.comune.terralba.or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30</TotalTime>
  <Pages>1</Pages>
  <Words>221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1892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Michele Ariu</cp:lastModifiedBy>
  <cp:revision>15</cp:revision>
  <cp:lastPrinted>2016-11-09T07:27:00Z</cp:lastPrinted>
  <dcterms:created xsi:type="dcterms:W3CDTF">2021-09-01T13:07:00Z</dcterms:created>
  <dcterms:modified xsi:type="dcterms:W3CDTF">2024-03-07T10:41:00Z</dcterms:modified>
</cp:coreProperties>
</file>