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DB06A3" w14:textId="77777777" w:rsidR="0099561B" w:rsidRDefault="0099561B" w:rsidP="009B389B">
      <w:pPr>
        <w:pStyle w:val="Titolo1"/>
        <w:jc w:val="left"/>
        <w:rPr>
          <w:rFonts w:ascii="Times New Roman" w:hAnsi="Times New Roman"/>
          <w:b/>
          <w:szCs w:val="24"/>
          <w:u w:val="single"/>
        </w:rPr>
      </w:pPr>
    </w:p>
    <w:p w14:paraId="7C0B53A5" w14:textId="03009183" w:rsidR="00EF7404" w:rsidRPr="002E4448" w:rsidRDefault="0097624C" w:rsidP="009B389B">
      <w:pPr>
        <w:pStyle w:val="Titolo1"/>
        <w:jc w:val="left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  <w:u w:val="single"/>
        </w:rPr>
        <w:t>Modello</w:t>
      </w:r>
      <w:r w:rsidR="002E4448">
        <w:rPr>
          <w:rFonts w:ascii="Times New Roman" w:hAnsi="Times New Roman"/>
          <w:b/>
          <w:szCs w:val="24"/>
          <w:u w:val="single"/>
        </w:rPr>
        <w:t xml:space="preserve"> </w:t>
      </w:r>
      <w:r w:rsidR="009F0406">
        <w:rPr>
          <w:rFonts w:ascii="Times New Roman" w:hAnsi="Times New Roman"/>
          <w:b/>
          <w:szCs w:val="24"/>
          <w:u w:val="single"/>
        </w:rPr>
        <w:t>5</w:t>
      </w:r>
      <w:r w:rsidR="005676A9" w:rsidRPr="002E4448">
        <w:rPr>
          <w:rFonts w:ascii="Times New Roman" w:hAnsi="Times New Roman"/>
          <w:b/>
          <w:szCs w:val="24"/>
        </w:rPr>
        <w:t xml:space="preserve"> (</w:t>
      </w:r>
      <w:r w:rsidR="009F0406">
        <w:rPr>
          <w:rFonts w:ascii="Times New Roman" w:hAnsi="Times New Roman"/>
          <w:b/>
          <w:szCs w:val="24"/>
        </w:rPr>
        <w:t>Dichiarazione di Subappalto</w:t>
      </w:r>
      <w:r w:rsidR="005676A9" w:rsidRPr="002E4448">
        <w:rPr>
          <w:rFonts w:ascii="Times New Roman" w:hAnsi="Times New Roman"/>
          <w:b/>
          <w:szCs w:val="24"/>
        </w:rPr>
        <w:t>)</w:t>
      </w:r>
    </w:p>
    <w:p w14:paraId="3CA50B97" w14:textId="77777777" w:rsidR="0099561B" w:rsidRDefault="0099561B" w:rsidP="0099561B">
      <w:pPr>
        <w:pStyle w:val="Corpotesto"/>
        <w:ind w:left="5245"/>
        <w:rPr>
          <w:rFonts w:ascii="Times New Roman" w:hAnsi="Times New Roman"/>
          <w:szCs w:val="24"/>
        </w:rPr>
      </w:pPr>
    </w:p>
    <w:p w14:paraId="29E34CEA" w14:textId="239F985E" w:rsidR="0099561B" w:rsidRPr="00062268" w:rsidRDefault="0099561B" w:rsidP="0099561B">
      <w:pPr>
        <w:pStyle w:val="Corpotesto"/>
        <w:ind w:left="5245"/>
        <w:rPr>
          <w:rFonts w:ascii="Times New Roman" w:hAnsi="Times New Roman"/>
          <w:szCs w:val="24"/>
        </w:rPr>
      </w:pPr>
      <w:r w:rsidRPr="00062268">
        <w:rPr>
          <w:rFonts w:ascii="Times New Roman" w:hAnsi="Times New Roman"/>
          <w:szCs w:val="24"/>
        </w:rPr>
        <w:t>Spett.le</w:t>
      </w:r>
    </w:p>
    <w:p w14:paraId="100A7637" w14:textId="77777777" w:rsidR="0099561B" w:rsidRDefault="0099561B" w:rsidP="0099561B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Unione dei Comuni del Terralbese</w:t>
      </w:r>
    </w:p>
    <w:p w14:paraId="7C65E136" w14:textId="77777777" w:rsidR="0099561B" w:rsidRDefault="0099561B" w:rsidP="0099561B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Piazza Manzoni, 1</w:t>
      </w:r>
    </w:p>
    <w:p w14:paraId="6B7DCE86" w14:textId="77777777" w:rsidR="0099561B" w:rsidRPr="00062268" w:rsidRDefault="0099561B" w:rsidP="0099561B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09094 Marrubiu (OR)</w:t>
      </w:r>
    </w:p>
    <w:p w14:paraId="5555D0E3" w14:textId="77777777" w:rsidR="0099561B" w:rsidRPr="007123A3" w:rsidRDefault="0099561B" w:rsidP="0099561B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583B6C6E" w14:textId="50368473" w:rsidR="0099561B" w:rsidRPr="001C4B8B" w:rsidRDefault="0099561B" w:rsidP="0099561B">
      <w:pPr>
        <w:pStyle w:val="Titolo1"/>
        <w:ind w:left="993" w:hanging="993"/>
        <w:rPr>
          <w:rFonts w:ascii="Times New Roman" w:hAnsi="Times New Roman"/>
          <w:szCs w:val="24"/>
          <w:highlight w:val="yellow"/>
        </w:rPr>
      </w:pPr>
      <w:r w:rsidRPr="001C4B8B">
        <w:rPr>
          <w:rFonts w:ascii="Times New Roman" w:hAnsi="Times New Roman"/>
          <w:szCs w:val="24"/>
        </w:rPr>
        <w:t xml:space="preserve">Oggetto: </w:t>
      </w:r>
      <w:r w:rsidRPr="001C4B8B">
        <w:rPr>
          <w:rFonts w:ascii="Times New Roman" w:hAnsi="Times New Roman"/>
          <w:szCs w:val="24"/>
        </w:rPr>
        <w:tab/>
      </w:r>
      <w:r w:rsidR="00480DA1">
        <w:rPr>
          <w:rFonts w:ascii="Times New Roman" w:hAnsi="Times New Roman"/>
          <w:szCs w:val="24"/>
        </w:rPr>
        <w:t>P</w:t>
      </w:r>
      <w:r w:rsidR="00480DA1" w:rsidRPr="00517AE1">
        <w:rPr>
          <w:rFonts w:ascii="Times New Roman" w:hAnsi="Times New Roman"/>
          <w:szCs w:val="24"/>
        </w:rPr>
        <w:t xml:space="preserve">rocedura </w:t>
      </w:r>
      <w:r w:rsidR="00480DA1">
        <w:rPr>
          <w:rFonts w:ascii="Times New Roman" w:hAnsi="Times New Roman"/>
          <w:szCs w:val="24"/>
        </w:rPr>
        <w:t xml:space="preserve">negoziata </w:t>
      </w:r>
      <w:r w:rsidR="00480DA1" w:rsidRPr="00517AE1">
        <w:rPr>
          <w:rFonts w:ascii="Times New Roman" w:hAnsi="Times New Roman"/>
          <w:szCs w:val="24"/>
        </w:rPr>
        <w:t xml:space="preserve">per l’affidamento dei lavori di </w:t>
      </w:r>
      <w:r w:rsidR="00702EA3" w:rsidRPr="00517AE1">
        <w:rPr>
          <w:rFonts w:ascii="Times New Roman" w:hAnsi="Times New Roman"/>
          <w:szCs w:val="24"/>
        </w:rPr>
        <w:t>“</w:t>
      </w:r>
      <w:r w:rsidR="00702EA3">
        <w:rPr>
          <w:rFonts w:ascii="Times New Roman" w:hAnsi="Times New Roman"/>
          <w:b/>
          <w:bCs/>
          <w:szCs w:val="24"/>
        </w:rPr>
        <w:t>REALIZZAZIONE CENTRO DIURNO PER ANZIANI</w:t>
      </w:r>
      <w:r w:rsidR="00702EA3" w:rsidRPr="00D868A5">
        <w:rPr>
          <w:rFonts w:ascii="Times New Roman" w:hAnsi="Times New Roman"/>
          <w:b/>
          <w:bCs/>
          <w:szCs w:val="24"/>
        </w:rPr>
        <w:t xml:space="preserve">- URAS- PROGETTO DI SVILUPPO TERRITORIALE (PST) “Dal mare verso l’interno: itinerari del Terralbese e </w:t>
      </w:r>
      <w:proofErr w:type="spellStart"/>
      <w:r w:rsidR="00702EA3" w:rsidRPr="00D868A5">
        <w:rPr>
          <w:rFonts w:ascii="Times New Roman" w:hAnsi="Times New Roman"/>
          <w:b/>
          <w:bCs/>
          <w:szCs w:val="24"/>
        </w:rPr>
        <w:t>Linas</w:t>
      </w:r>
      <w:proofErr w:type="spellEnd"/>
      <w:r w:rsidR="00702EA3" w:rsidRPr="00D868A5">
        <w:rPr>
          <w:rFonts w:ascii="Times New Roman" w:hAnsi="Times New Roman"/>
          <w:b/>
          <w:bCs/>
          <w:szCs w:val="24"/>
        </w:rPr>
        <w:t>”</w:t>
      </w:r>
      <w:r w:rsidR="00702EA3">
        <w:rPr>
          <w:rFonts w:ascii="Times New Roman" w:hAnsi="Times New Roman"/>
          <w:b/>
          <w:bCs/>
          <w:szCs w:val="24"/>
        </w:rPr>
        <w:t>.</w:t>
      </w:r>
    </w:p>
    <w:p w14:paraId="3C87599A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240" w:after="120" w:line="360" w:lineRule="exact"/>
        <w:jc w:val="lef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IL SOTTOSCRITTO _____________________________________________________________________</w:t>
      </w:r>
    </w:p>
    <w:p w14:paraId="2F8542A3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NATO A ________________________ IL ______________________C.F.___________________________</w:t>
      </w:r>
    </w:p>
    <w:p w14:paraId="265A366A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RESIDENTE A ____________________IN VIA/PIAZZA _______________________________N°______</w:t>
      </w:r>
    </w:p>
    <w:p w14:paraId="6DE65A1F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IN QUALITÀ DI: ________________________________________________________________________</w:t>
      </w:r>
    </w:p>
    <w:p w14:paraId="391C3A65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DELL’OPERATORE ECONOMICO ________________________________________________________</w:t>
      </w:r>
    </w:p>
    <w:p w14:paraId="0AF8F429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 xml:space="preserve">SEDE LEGALE </w:t>
      </w:r>
      <w:bookmarkStart w:id="0" w:name="_Hlk38439917"/>
      <w:r w:rsidRPr="00AF3583">
        <w:rPr>
          <w:rFonts w:ascii="Times New Roman" w:hAnsi="Times New Roman"/>
          <w:szCs w:val="18"/>
        </w:rPr>
        <w:t>(</w:t>
      </w:r>
      <w:proofErr w:type="spellStart"/>
      <w:r w:rsidRPr="00AF3583">
        <w:rPr>
          <w:rFonts w:ascii="Times New Roman" w:hAnsi="Times New Roman"/>
          <w:szCs w:val="18"/>
        </w:rPr>
        <w:t>loc</w:t>
      </w:r>
      <w:proofErr w:type="spellEnd"/>
      <w:r w:rsidRPr="00AF3583">
        <w:rPr>
          <w:rFonts w:ascii="Times New Roman" w:hAnsi="Times New Roman"/>
          <w:szCs w:val="18"/>
        </w:rPr>
        <w:t xml:space="preserve">., via, n° e </w:t>
      </w:r>
      <w:proofErr w:type="spellStart"/>
      <w:r w:rsidRPr="00AF3583">
        <w:rPr>
          <w:rFonts w:ascii="Times New Roman" w:hAnsi="Times New Roman"/>
          <w:szCs w:val="18"/>
        </w:rPr>
        <w:t>c.a.p.</w:t>
      </w:r>
      <w:proofErr w:type="spellEnd"/>
      <w:r w:rsidRPr="00AF3583">
        <w:rPr>
          <w:rFonts w:ascii="Times New Roman" w:hAnsi="Times New Roman"/>
          <w:szCs w:val="18"/>
        </w:rPr>
        <w:t>)</w:t>
      </w:r>
      <w:r w:rsidRPr="00AF3583">
        <w:rPr>
          <w:rFonts w:ascii="Times New Roman" w:hAnsi="Times New Roman"/>
          <w:sz w:val="22"/>
          <w:szCs w:val="22"/>
        </w:rPr>
        <w:t xml:space="preserve"> </w:t>
      </w:r>
      <w:bookmarkEnd w:id="0"/>
      <w:r w:rsidRPr="00AF3583">
        <w:rPr>
          <w:rFonts w:ascii="Times New Roman" w:hAnsi="Times New Roman"/>
          <w:sz w:val="22"/>
          <w:szCs w:val="22"/>
        </w:rPr>
        <w:t>___________________________________________________________</w:t>
      </w:r>
    </w:p>
    <w:p w14:paraId="0BBB769B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 xml:space="preserve">SEDE OPERATIVA </w:t>
      </w:r>
      <w:r w:rsidRPr="00AF3583">
        <w:rPr>
          <w:rFonts w:ascii="Times New Roman" w:hAnsi="Times New Roman"/>
          <w:szCs w:val="18"/>
        </w:rPr>
        <w:t>(</w:t>
      </w:r>
      <w:proofErr w:type="spellStart"/>
      <w:r w:rsidRPr="00AF3583">
        <w:rPr>
          <w:rFonts w:ascii="Times New Roman" w:hAnsi="Times New Roman"/>
          <w:szCs w:val="18"/>
        </w:rPr>
        <w:t>loc</w:t>
      </w:r>
      <w:proofErr w:type="spellEnd"/>
      <w:r w:rsidRPr="00AF3583">
        <w:rPr>
          <w:rFonts w:ascii="Times New Roman" w:hAnsi="Times New Roman"/>
          <w:szCs w:val="18"/>
        </w:rPr>
        <w:t xml:space="preserve">., via, n° e </w:t>
      </w:r>
      <w:proofErr w:type="spellStart"/>
      <w:r w:rsidRPr="00AF3583">
        <w:rPr>
          <w:rFonts w:ascii="Times New Roman" w:hAnsi="Times New Roman"/>
          <w:szCs w:val="18"/>
        </w:rPr>
        <w:t>c.a.p.</w:t>
      </w:r>
      <w:proofErr w:type="spellEnd"/>
      <w:r w:rsidRPr="00AF3583">
        <w:rPr>
          <w:rFonts w:ascii="Times New Roman" w:hAnsi="Times New Roman"/>
          <w:szCs w:val="18"/>
        </w:rPr>
        <w:t>)</w:t>
      </w:r>
      <w:r w:rsidRPr="00AF3583">
        <w:rPr>
          <w:rFonts w:ascii="Times New Roman" w:hAnsi="Times New Roman"/>
          <w:sz w:val="22"/>
          <w:szCs w:val="22"/>
        </w:rPr>
        <w:t xml:space="preserve">  _______________________________________________________</w:t>
      </w:r>
    </w:p>
    <w:p w14:paraId="31C1C425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NUMERO DI TELEFONO/FISSO E/O MOBILE ______________________________________________</w:t>
      </w:r>
    </w:p>
    <w:p w14:paraId="718E7CE1" w14:textId="77777777" w:rsidR="002E0C00" w:rsidRPr="00AF3583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PEC ___________________________________ E-MAIL ________________________________________</w:t>
      </w:r>
    </w:p>
    <w:p w14:paraId="0259C1D9" w14:textId="77777777" w:rsidR="002E0C00" w:rsidRPr="001C4B8B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C.F._________________________________ P.IVA ____________________________________________</w:t>
      </w:r>
    </w:p>
    <w:p w14:paraId="486E49EB" w14:textId="77777777" w:rsidR="002E0C00" w:rsidRPr="001C4B8B" w:rsidRDefault="002E0C00" w:rsidP="002E0C0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rPr>
          <w:rFonts w:ascii="Times New Roman" w:hAnsi="Times New Roman"/>
          <w:b/>
          <w:sz w:val="22"/>
          <w:szCs w:val="22"/>
        </w:rPr>
      </w:pPr>
    </w:p>
    <w:p w14:paraId="3862D963" w14:textId="77777777" w:rsidR="00AF702A" w:rsidRPr="007123A3" w:rsidRDefault="00AF702A" w:rsidP="00205827">
      <w:pPr>
        <w:suppressAutoHyphens/>
        <w:spacing w:before="120" w:after="120"/>
        <w:jc w:val="center"/>
        <w:rPr>
          <w:rFonts w:ascii="Times New Roman" w:hAnsi="Times New Roman"/>
          <w:b/>
          <w:sz w:val="24"/>
          <w:szCs w:val="24"/>
        </w:rPr>
      </w:pPr>
      <w:r w:rsidRPr="007123A3">
        <w:rPr>
          <w:rFonts w:ascii="Times New Roman" w:hAnsi="Times New Roman"/>
          <w:b/>
          <w:sz w:val="24"/>
          <w:szCs w:val="24"/>
        </w:rPr>
        <w:t>DICHIARA</w:t>
      </w:r>
    </w:p>
    <w:p w14:paraId="055C0013" w14:textId="77777777" w:rsidR="00AA5BB7" w:rsidRDefault="00AA5BB7" w:rsidP="00AA5BB7">
      <w:pPr>
        <w:spacing w:after="120"/>
        <w:rPr>
          <w:rFonts w:ascii="Times New Roman" w:hAnsi="Times New Roman"/>
          <w:sz w:val="24"/>
          <w:szCs w:val="24"/>
        </w:rPr>
      </w:pPr>
      <w:r w:rsidRPr="00205827">
        <w:rPr>
          <w:rFonts w:ascii="Times New Roman" w:hAnsi="Times New Roman"/>
          <w:b/>
          <w:sz w:val="24"/>
          <w:szCs w:val="24"/>
        </w:rPr>
        <w:t>CHE</w:t>
      </w:r>
      <w:r>
        <w:rPr>
          <w:rFonts w:ascii="Times New Roman" w:hAnsi="Times New Roman"/>
          <w:sz w:val="24"/>
          <w:szCs w:val="24"/>
        </w:rPr>
        <w:t xml:space="preserve"> intende subappaltare le seguenti </w:t>
      </w:r>
      <w:r w:rsidRPr="00205827">
        <w:rPr>
          <w:rFonts w:ascii="Times New Roman" w:hAnsi="Times New Roman"/>
          <w:sz w:val="24"/>
          <w:szCs w:val="24"/>
        </w:rPr>
        <w:t>lavorazioni:</w:t>
      </w:r>
    </w:p>
    <w:p w14:paraId="357B937F" w14:textId="3150E3D8" w:rsidR="00AA5BB7" w:rsidRPr="00205827" w:rsidRDefault="00AA5BB7" w:rsidP="00AA5BB7">
      <w:pPr>
        <w:pStyle w:val="Paragrafoelenco"/>
        <w:numPr>
          <w:ilvl w:val="0"/>
          <w:numId w:val="41"/>
        </w:numPr>
        <w:ind w:left="284" w:hanging="284"/>
        <w:rPr>
          <w:rFonts w:ascii="Times New Roman" w:hAnsi="Times New Roman"/>
          <w:sz w:val="24"/>
          <w:szCs w:val="24"/>
        </w:rPr>
      </w:pPr>
      <w:r w:rsidRPr="00205827">
        <w:rPr>
          <w:rFonts w:ascii="Times New Roman" w:hAnsi="Times New Roman"/>
          <w:sz w:val="24"/>
          <w:szCs w:val="24"/>
        </w:rPr>
        <w:t xml:space="preserve">Opere rientranti nella categoria prevalente </w:t>
      </w:r>
      <w:r w:rsidRPr="00205827">
        <w:rPr>
          <w:rFonts w:ascii="Times New Roman" w:hAnsi="Times New Roman"/>
          <w:b/>
          <w:sz w:val="24"/>
          <w:szCs w:val="24"/>
        </w:rPr>
        <w:t>O</w:t>
      </w:r>
      <w:r w:rsidR="000F4C6A">
        <w:rPr>
          <w:rFonts w:ascii="Times New Roman" w:hAnsi="Times New Roman"/>
          <w:b/>
          <w:sz w:val="24"/>
          <w:szCs w:val="24"/>
        </w:rPr>
        <w:t>G1</w:t>
      </w:r>
      <w:r w:rsidRPr="00205827">
        <w:rPr>
          <w:rFonts w:ascii="Times New Roman" w:hAnsi="Times New Roman"/>
          <w:sz w:val="24"/>
          <w:szCs w:val="24"/>
        </w:rPr>
        <w:t xml:space="preserve"> </w:t>
      </w:r>
      <w:r w:rsidRPr="005151D1">
        <w:rPr>
          <w:rFonts w:ascii="Times New Roman" w:hAnsi="Times New Roman"/>
          <w:b/>
          <w:i/>
          <w:sz w:val="20"/>
        </w:rPr>
        <w:t>(indicare esplicitamente le parti di lavori che si intende subappaltare)</w:t>
      </w:r>
    </w:p>
    <w:p w14:paraId="60D64A9F" w14:textId="349DAC7E" w:rsidR="00AA5BB7" w:rsidRDefault="00AA5BB7" w:rsidP="00AA5BB7">
      <w:pPr>
        <w:spacing w:after="60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08784C1" w14:textId="5A8C8871" w:rsidR="00AA5BB7" w:rsidRDefault="00AA5BB7" w:rsidP="00AA5BB7">
      <w:pPr>
        <w:spacing w:after="360"/>
        <w:ind w:left="284"/>
        <w:rPr>
          <w:rFonts w:ascii="Times New Roman" w:hAnsi="Times New Roman"/>
          <w:sz w:val="24"/>
          <w:szCs w:val="24"/>
        </w:rPr>
      </w:pPr>
      <w:bookmarkStart w:id="1" w:name="_GoBack"/>
      <w:bookmarkEnd w:id="1"/>
    </w:p>
    <w:p w14:paraId="49FCDCF2" w14:textId="77777777" w:rsidR="00AA5BB7" w:rsidRPr="007123A3" w:rsidRDefault="00AA5BB7" w:rsidP="00AA5BB7">
      <w:pPr>
        <w:spacing w:after="240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Luogo __________________________</w:t>
      </w:r>
      <w:r w:rsidRPr="007123A3">
        <w:rPr>
          <w:rFonts w:ascii="Times New Roman" w:hAnsi="Times New Roman"/>
          <w:sz w:val="24"/>
          <w:szCs w:val="24"/>
        </w:rPr>
        <w:tab/>
      </w:r>
      <w:r w:rsidRPr="007123A3">
        <w:rPr>
          <w:rFonts w:ascii="Times New Roman" w:hAnsi="Times New Roman"/>
          <w:sz w:val="24"/>
          <w:szCs w:val="24"/>
        </w:rPr>
        <w:tab/>
        <w:t>Data ____________________________</w:t>
      </w:r>
    </w:p>
    <w:p w14:paraId="04B4FAEC" w14:textId="77777777" w:rsidR="00AA5BB7" w:rsidRPr="007123A3" w:rsidRDefault="00AA5BB7" w:rsidP="00AA5BB7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IL DICHIARANTE</w:t>
      </w:r>
    </w:p>
    <w:p w14:paraId="52A11B6C" w14:textId="2E0ADC65" w:rsidR="00301749" w:rsidRPr="007123A3" w:rsidRDefault="00AA5BB7" w:rsidP="00AA5BB7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Firma digitale ai sensi del D.P.R. n. 445/2000</w:t>
      </w:r>
    </w:p>
    <w:sectPr w:rsidR="00301749" w:rsidRPr="007123A3" w:rsidSect="004152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133" w:bottom="709" w:left="1134" w:header="284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01596B" w14:textId="77777777" w:rsidR="003407DF" w:rsidRDefault="003407DF">
      <w:r>
        <w:separator/>
      </w:r>
    </w:p>
    <w:p w14:paraId="06D01DF0" w14:textId="77777777" w:rsidR="003407DF" w:rsidRDefault="003407DF"/>
  </w:endnote>
  <w:endnote w:type="continuationSeparator" w:id="0">
    <w:p w14:paraId="589D5E62" w14:textId="77777777" w:rsidR="003407DF" w:rsidRDefault="003407DF">
      <w:r>
        <w:continuationSeparator/>
      </w:r>
    </w:p>
    <w:p w14:paraId="283ABC7B" w14:textId="77777777" w:rsidR="003407DF" w:rsidRDefault="003407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7F0C6" w14:textId="77777777" w:rsidR="001A52CA" w:rsidRDefault="00253DDA" w:rsidP="004A3AA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A52CA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A52CA">
      <w:rPr>
        <w:rStyle w:val="Numeropagina"/>
        <w:noProof/>
      </w:rPr>
      <w:t>6</w:t>
    </w:r>
    <w:r>
      <w:rPr>
        <w:rStyle w:val="Numeropagina"/>
      </w:rPr>
      <w:fldChar w:fldCharType="end"/>
    </w:r>
  </w:p>
  <w:p w14:paraId="5C4C90AE" w14:textId="77777777" w:rsidR="001A52CA" w:rsidRDefault="001A52CA" w:rsidP="004A3AAA">
    <w:pPr>
      <w:pStyle w:val="Pidipagina"/>
      <w:ind w:right="360"/>
    </w:pPr>
  </w:p>
  <w:p w14:paraId="00573842" w14:textId="77777777" w:rsidR="001A52CA" w:rsidRDefault="001A52CA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9C15" w14:textId="77777777" w:rsidR="001A52CA" w:rsidRDefault="001A52CA" w:rsidP="004A3AAA">
    <w:pPr>
      <w:pBdr>
        <w:bottom w:val="single" w:sz="6" w:space="1" w:color="auto"/>
      </w:pBdr>
      <w:ind w:right="-1"/>
      <w:rPr>
        <w:snapToGrid w:val="0"/>
        <w:sz w:val="12"/>
      </w:rPr>
    </w:pPr>
  </w:p>
  <w:p w14:paraId="222EF6D1" w14:textId="77777777" w:rsidR="00D51457" w:rsidRPr="00D51457" w:rsidRDefault="00D51457" w:rsidP="00D51457">
    <w:pPr>
      <w:spacing w:line="160" w:lineRule="exact"/>
      <w:jc w:val="center"/>
      <w:rPr>
        <w:rFonts w:ascii="Times New Roman" w:hAnsi="Times New Roman"/>
        <w:sz w:val="12"/>
        <w:szCs w:val="12"/>
      </w:rPr>
    </w:pPr>
    <w:r w:rsidRPr="00D51457">
      <w:rPr>
        <w:rFonts w:ascii="Times New Roman" w:hAnsi="Times New Roman"/>
        <w:sz w:val="12"/>
        <w:szCs w:val="12"/>
      </w:rPr>
      <w:t>Comune di Terralba, Via Baccelli n° 1, 09098 TERRALBA (</w:t>
    </w:r>
    <w:proofErr w:type="gramStart"/>
    <w:r w:rsidRPr="00D51457">
      <w:rPr>
        <w:rFonts w:ascii="Times New Roman" w:hAnsi="Times New Roman"/>
        <w:sz w:val="12"/>
        <w:szCs w:val="12"/>
      </w:rPr>
      <w:t>OR)  -</w:t>
    </w:r>
    <w:proofErr w:type="gramEnd"/>
    <w:r w:rsidRPr="00D51457">
      <w:rPr>
        <w:rFonts w:ascii="Times New Roman" w:hAnsi="Times New Roman"/>
        <w:sz w:val="12"/>
        <w:szCs w:val="12"/>
      </w:rPr>
      <w:t xml:space="preserve">  Tel. 078385301, Fax 078383341  -  P.IVA 00063150957</w:t>
    </w:r>
  </w:p>
  <w:p w14:paraId="5DBFAB8F" w14:textId="6A690909" w:rsidR="001A52CA" w:rsidRPr="0061515C" w:rsidRDefault="00F9059C" w:rsidP="00D51457">
    <w:pPr>
      <w:ind w:right="-1"/>
      <w:jc w:val="center"/>
      <w:rPr>
        <w:rFonts w:ascii="Garamond" w:hAnsi="Garamond"/>
        <w:sz w:val="14"/>
        <w:szCs w:val="14"/>
      </w:rPr>
    </w:pPr>
    <w:hyperlink r:id="rId1" w:history="1"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http://www.comu</w:t>
      </w:r>
      <w:bookmarkStart w:id="2" w:name="_Hlt1536229"/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n</w:t>
      </w:r>
      <w:bookmarkEnd w:id="2"/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e.terralba.or.it</w:t>
      </w:r>
    </w:hyperlink>
    <w:r w:rsidR="00D51457" w:rsidRPr="00D51457">
      <w:rPr>
        <w:rFonts w:ascii="Times New Roman" w:hAnsi="Times New Roman"/>
        <w:color w:val="000000"/>
        <w:sz w:val="12"/>
        <w:szCs w:val="12"/>
      </w:rPr>
      <w:t xml:space="preserve">   -   e-mail: </w:t>
    </w:r>
    <w:hyperlink r:id="rId2" w:history="1">
      <w:r w:rsidR="00D51457" w:rsidRPr="00D51457">
        <w:rPr>
          <w:rFonts w:ascii="Times New Roman" w:hAnsi="Times New Roman"/>
          <w:color w:val="000000"/>
          <w:sz w:val="12"/>
          <w:szCs w:val="12"/>
          <w:u w:val="single"/>
        </w:rPr>
        <w:t>servizio.tecnico@comune.terralba.or.it</w:t>
      </w:r>
    </w:hyperlink>
    <w:r w:rsidR="001A52CA" w:rsidRPr="0061515C">
      <w:rPr>
        <w:rFonts w:ascii="Garamond" w:hAnsi="Garamond"/>
        <w:snapToGrid w:val="0"/>
        <w:sz w:val="14"/>
        <w:szCs w:val="14"/>
      </w:rPr>
      <w:t xml:space="preserve">Pagina </w:t>
    </w:r>
    <w:r w:rsidR="00253DDA" w:rsidRPr="0061515C">
      <w:rPr>
        <w:rFonts w:ascii="Garamond" w:hAnsi="Garamond"/>
        <w:snapToGrid w:val="0"/>
        <w:sz w:val="14"/>
        <w:szCs w:val="14"/>
      </w:rPr>
      <w:fldChar w:fldCharType="begin"/>
    </w:r>
    <w:r w:rsidR="001A52CA"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="00253DDA" w:rsidRPr="0061515C">
      <w:rPr>
        <w:rFonts w:ascii="Garamond" w:hAnsi="Garamond"/>
        <w:snapToGrid w:val="0"/>
        <w:sz w:val="14"/>
        <w:szCs w:val="14"/>
      </w:rPr>
      <w:fldChar w:fldCharType="separate"/>
    </w:r>
    <w:r>
      <w:rPr>
        <w:rFonts w:ascii="Garamond" w:hAnsi="Garamond"/>
        <w:noProof/>
        <w:snapToGrid w:val="0"/>
        <w:sz w:val="14"/>
        <w:szCs w:val="14"/>
      </w:rPr>
      <w:t>2</w:t>
    </w:r>
    <w:r w:rsidR="00253DDA" w:rsidRPr="0061515C">
      <w:rPr>
        <w:rFonts w:ascii="Garamond" w:hAnsi="Garamond"/>
        <w:snapToGrid w:val="0"/>
        <w:sz w:val="14"/>
        <w:szCs w:val="14"/>
      </w:rPr>
      <w:fldChar w:fldCharType="end"/>
    </w:r>
    <w:r w:rsidR="001A52CA" w:rsidRPr="0061515C">
      <w:rPr>
        <w:rFonts w:ascii="Garamond" w:hAnsi="Garamond"/>
        <w:snapToGrid w:val="0"/>
        <w:sz w:val="14"/>
        <w:szCs w:val="14"/>
      </w:rPr>
      <w:t xml:space="preserve"> di </w:t>
    </w:r>
    <w:r w:rsidR="00253DDA" w:rsidRPr="0061515C">
      <w:rPr>
        <w:rFonts w:ascii="Garamond" w:hAnsi="Garamond"/>
        <w:snapToGrid w:val="0"/>
        <w:sz w:val="14"/>
        <w:szCs w:val="14"/>
      </w:rPr>
      <w:fldChar w:fldCharType="begin"/>
    </w:r>
    <w:r w:rsidR="001A52CA"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="00253DDA" w:rsidRPr="0061515C">
      <w:rPr>
        <w:rFonts w:ascii="Garamond" w:hAnsi="Garamond"/>
        <w:snapToGrid w:val="0"/>
        <w:sz w:val="14"/>
        <w:szCs w:val="14"/>
      </w:rPr>
      <w:fldChar w:fldCharType="separate"/>
    </w:r>
    <w:r>
      <w:rPr>
        <w:rFonts w:ascii="Garamond" w:hAnsi="Garamond"/>
        <w:noProof/>
        <w:snapToGrid w:val="0"/>
        <w:sz w:val="14"/>
        <w:szCs w:val="14"/>
      </w:rPr>
      <w:t>2</w:t>
    </w:r>
    <w:r w:rsidR="00253DDA" w:rsidRPr="0061515C">
      <w:rPr>
        <w:rFonts w:ascii="Garamond" w:hAnsi="Garamond"/>
        <w:snapToGrid w:val="0"/>
        <w:sz w:val="14"/>
        <w:szCs w:val="14"/>
      </w:rPr>
      <w:fldChar w:fldCharType="end"/>
    </w:r>
  </w:p>
  <w:p w14:paraId="1D257E3E" w14:textId="77777777" w:rsidR="001A52CA" w:rsidRDefault="001A52CA" w:rsidP="0078166D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149E5" w14:textId="77777777" w:rsidR="001A52CA" w:rsidRDefault="001A52CA" w:rsidP="00052951">
    <w:pPr>
      <w:pBdr>
        <w:bottom w:val="single" w:sz="6" w:space="1" w:color="auto"/>
      </w:pBdr>
      <w:ind w:right="-1"/>
      <w:rPr>
        <w:snapToGrid w:val="0"/>
        <w:sz w:val="12"/>
      </w:rPr>
    </w:pPr>
  </w:p>
  <w:p w14:paraId="781A4323" w14:textId="77777777" w:rsidR="00B41DB9" w:rsidRPr="00DE2162" w:rsidRDefault="00B41DB9" w:rsidP="00B41DB9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228E8B0E" w14:textId="77777777" w:rsidR="00B41DB9" w:rsidRDefault="00F9059C" w:rsidP="00B41DB9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B41DB9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B41DB9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B41DB9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B41DB9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51795CF2" w14:textId="468D00CA" w:rsidR="00B41DB9" w:rsidRPr="0061515C" w:rsidRDefault="00B41DB9" w:rsidP="00B41DB9">
    <w:pPr>
      <w:ind w:right="-1"/>
      <w:jc w:val="right"/>
      <w:rPr>
        <w:rFonts w:ascii="Garamond" w:hAnsi="Garamond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F9059C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F9059C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38F791FD" w14:textId="77777777" w:rsidR="001A52CA" w:rsidRDefault="001A52CA" w:rsidP="0005295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E171A8" w14:textId="77777777" w:rsidR="003407DF" w:rsidRDefault="003407DF">
      <w:r>
        <w:separator/>
      </w:r>
    </w:p>
    <w:p w14:paraId="1AD1FA2C" w14:textId="77777777" w:rsidR="003407DF" w:rsidRDefault="003407DF"/>
  </w:footnote>
  <w:footnote w:type="continuationSeparator" w:id="0">
    <w:p w14:paraId="6B7AE977" w14:textId="77777777" w:rsidR="003407DF" w:rsidRDefault="003407DF">
      <w:r>
        <w:continuationSeparator/>
      </w:r>
    </w:p>
    <w:p w14:paraId="655B6168" w14:textId="77777777" w:rsidR="003407DF" w:rsidRDefault="003407DF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9E3789" w14:textId="77777777" w:rsidR="00B41DB9" w:rsidRDefault="00B41D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45E16" w14:textId="77777777" w:rsidR="00B41DB9" w:rsidRDefault="00B41D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C5E010" w14:textId="77777777" w:rsidR="0099561B" w:rsidRDefault="0099561B" w:rsidP="0099561B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7B6BE6FC" wp14:editId="758948FB">
          <wp:extent cx="501015" cy="501015"/>
          <wp:effectExtent l="19050" t="0" r="0" b="0"/>
          <wp:docPr id="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015" cy="501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2EC1B3B4" wp14:editId="5817D73B">
          <wp:extent cx="524510" cy="516890"/>
          <wp:effectExtent l="1905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516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25A8E048" wp14:editId="5AB0E892">
          <wp:extent cx="389890" cy="532765"/>
          <wp:effectExtent l="19050" t="0" r="0" b="0"/>
          <wp:docPr id="1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" cy="532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4FD70EA4" wp14:editId="08598F1C">
          <wp:extent cx="349885" cy="492760"/>
          <wp:effectExtent l="1905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9885" cy="492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6ED3DD5E" wp14:editId="50E041D4">
          <wp:extent cx="405765" cy="508635"/>
          <wp:effectExtent l="1905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5765" cy="5086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B319B9B" w14:textId="77777777" w:rsidR="0099561B" w:rsidRDefault="0099561B" w:rsidP="0099561B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14:paraId="792B6252" w14:textId="77777777" w:rsidR="0099561B" w:rsidRDefault="0099561B" w:rsidP="0099561B">
    <w:pPr>
      <w:autoSpaceDE w:val="0"/>
      <w:autoSpaceDN w:val="0"/>
      <w:adjustRightInd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14:paraId="1067DBE7" w14:textId="77777777" w:rsidR="0099561B" w:rsidRDefault="0099561B" w:rsidP="0099561B">
    <w:pPr>
      <w:autoSpaceDE w:val="0"/>
      <w:autoSpaceDN w:val="0"/>
      <w:adjustRightInd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  <w:p w14:paraId="4DE45F0F" w14:textId="3201ACE9" w:rsidR="001A52CA" w:rsidRDefault="001A52CA" w:rsidP="002B0AC9">
    <w:pPr>
      <w:pStyle w:val="Intestazione"/>
      <w:jc w:val="center"/>
      <w:rPr>
        <w:rFonts w:ascii="Garamond" w:hAnsi="Garamond"/>
      </w:rPr>
    </w:pPr>
  </w:p>
  <w:p w14:paraId="055339D2" w14:textId="77777777" w:rsidR="0099561B" w:rsidRPr="0061515C" w:rsidRDefault="0099561B" w:rsidP="002B0AC9">
    <w:pPr>
      <w:pStyle w:val="Intestazione"/>
      <w:jc w:val="center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4DD7"/>
    <w:multiLevelType w:val="hybridMultilevel"/>
    <w:tmpl w:val="F9908E48"/>
    <w:lvl w:ilvl="0" w:tplc="AAA29B90">
      <w:start w:val="6"/>
      <w:numFmt w:val="lowerLetter"/>
      <w:lvlText w:val="%1)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olor w:val="auto"/>
      </w:rPr>
    </w:lvl>
    <w:lvl w:ilvl="1" w:tplc="0A0853D6">
      <w:start w:val="1"/>
      <w:numFmt w:val="decimal"/>
      <w:lvlText w:val="%2)"/>
      <w:lvlJc w:val="left"/>
      <w:pPr>
        <w:tabs>
          <w:tab w:val="num" w:pos="260"/>
        </w:tabs>
        <w:ind w:left="260" w:hanging="360"/>
      </w:pPr>
      <w:rPr>
        <w:rFonts w:hint="default"/>
        <w:b/>
        <w:i w:val="0"/>
        <w:color w:val="auto"/>
        <w:u w:val="none"/>
      </w:rPr>
    </w:lvl>
    <w:lvl w:ilvl="2" w:tplc="0410001B">
      <w:start w:val="1"/>
      <w:numFmt w:val="lowerRoman"/>
      <w:lvlText w:val="%3."/>
      <w:lvlJc w:val="right"/>
      <w:pPr>
        <w:tabs>
          <w:tab w:val="num" w:pos="980"/>
        </w:tabs>
        <w:ind w:left="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700"/>
        </w:tabs>
        <w:ind w:left="1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420"/>
        </w:tabs>
        <w:ind w:left="2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140"/>
        </w:tabs>
        <w:ind w:left="3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860"/>
        </w:tabs>
        <w:ind w:left="3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580"/>
        </w:tabs>
        <w:ind w:left="4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300"/>
        </w:tabs>
        <w:ind w:left="5300" w:hanging="180"/>
      </w:pPr>
    </w:lvl>
  </w:abstractNum>
  <w:abstractNum w:abstractNumId="1" w15:restartNumberingAfterBreak="0">
    <w:nsid w:val="063712CC"/>
    <w:multiLevelType w:val="hybridMultilevel"/>
    <w:tmpl w:val="B502B468"/>
    <w:lvl w:ilvl="0" w:tplc="FF3C2D74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A1248"/>
    <w:multiLevelType w:val="hybridMultilevel"/>
    <w:tmpl w:val="63BA60A6"/>
    <w:lvl w:ilvl="0" w:tplc="27EE5B7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11D"/>
    <w:multiLevelType w:val="hybridMultilevel"/>
    <w:tmpl w:val="82A42CA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A3F77"/>
    <w:multiLevelType w:val="hybridMultilevel"/>
    <w:tmpl w:val="ED683184"/>
    <w:lvl w:ilvl="0" w:tplc="B64887B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57ACA"/>
    <w:multiLevelType w:val="hybridMultilevel"/>
    <w:tmpl w:val="D010B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64824"/>
    <w:multiLevelType w:val="hybridMultilevel"/>
    <w:tmpl w:val="08B8F288"/>
    <w:lvl w:ilvl="0" w:tplc="BB24CDAA">
      <w:numFmt w:val="bullet"/>
      <w:lvlText w:val="-"/>
      <w:lvlJc w:val="left"/>
      <w:pPr>
        <w:ind w:left="4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1E1"/>
    <w:multiLevelType w:val="multilevel"/>
    <w:tmpl w:val="787A49E0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426"/>
      </w:pPr>
      <w:rPr>
        <w:rFonts w:hint="default"/>
        <w:b w:val="0"/>
        <w:i w:val="0"/>
      </w:rPr>
    </w:lvl>
    <w:lvl w:ilvl="1">
      <w:start w:val="1"/>
      <w:numFmt w:val="decimal"/>
      <w:lvlText w:val="%1.%2)"/>
      <w:lvlJc w:val="left"/>
      <w:pPr>
        <w:tabs>
          <w:tab w:val="num" w:pos="797"/>
        </w:tabs>
        <w:ind w:left="794" w:hanging="22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7"/>
        </w:tabs>
        <w:ind w:left="94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37"/>
        </w:tabs>
        <w:ind w:left="144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7"/>
        </w:tabs>
        <w:ind w:left="194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7"/>
        </w:tabs>
        <w:ind w:left="245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7"/>
        </w:tabs>
        <w:ind w:left="295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57"/>
        </w:tabs>
        <w:ind w:left="346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7"/>
        </w:tabs>
        <w:ind w:left="4037" w:hanging="1440"/>
      </w:pPr>
      <w:rPr>
        <w:rFonts w:hint="default"/>
      </w:rPr>
    </w:lvl>
  </w:abstractNum>
  <w:abstractNum w:abstractNumId="8" w15:restartNumberingAfterBreak="0">
    <w:nsid w:val="1F007BD0"/>
    <w:multiLevelType w:val="hybridMultilevel"/>
    <w:tmpl w:val="4C84C71A"/>
    <w:lvl w:ilvl="0" w:tplc="E7949B4A">
      <w:start w:val="1"/>
      <w:numFmt w:val="decimal"/>
      <w:lvlText w:val="%1."/>
      <w:lvlJc w:val="left"/>
      <w:pPr>
        <w:ind w:left="502" w:hanging="360"/>
      </w:pPr>
      <w:rPr>
        <w:rFonts w:ascii="Calibri" w:hAnsi="Calibri" w:cs="Times New Roman" w:hint="default"/>
        <w:b/>
        <w:i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abstractNum w:abstractNumId="9" w15:restartNumberingAfterBreak="0">
    <w:nsid w:val="1F146B17"/>
    <w:multiLevelType w:val="hybridMultilevel"/>
    <w:tmpl w:val="BF2EC1BC"/>
    <w:lvl w:ilvl="0" w:tplc="966E9982">
      <w:numFmt w:val="bullet"/>
      <w:lvlText w:val=""/>
      <w:lvlJc w:val="left"/>
      <w:pPr>
        <w:ind w:left="780" w:hanging="42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B3193"/>
    <w:multiLevelType w:val="hybridMultilevel"/>
    <w:tmpl w:val="09EC1FCC"/>
    <w:lvl w:ilvl="0" w:tplc="FF4CAC5E">
      <w:start w:val="1"/>
      <w:numFmt w:val="bullet"/>
      <w:lvlText w:val="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075158"/>
    <w:multiLevelType w:val="hybridMultilevel"/>
    <w:tmpl w:val="D506BD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43BE3"/>
    <w:multiLevelType w:val="hybridMultilevel"/>
    <w:tmpl w:val="2F24D8C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7287622"/>
    <w:multiLevelType w:val="hybridMultilevel"/>
    <w:tmpl w:val="5A443F0C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EF1780"/>
    <w:multiLevelType w:val="multilevel"/>
    <w:tmpl w:val="5A584B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29763F6A"/>
    <w:multiLevelType w:val="hybridMultilevel"/>
    <w:tmpl w:val="24AC49BE"/>
    <w:lvl w:ilvl="0" w:tplc="5876F7D0">
      <w:start w:val="1"/>
      <w:numFmt w:val="bullet"/>
      <w:lvlText w:val=""/>
      <w:lvlJc w:val="left"/>
      <w:pPr>
        <w:tabs>
          <w:tab w:val="num" w:pos="1162"/>
        </w:tabs>
        <w:ind w:left="1162" w:hanging="341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29E15F9E"/>
    <w:multiLevelType w:val="hybridMultilevel"/>
    <w:tmpl w:val="1180ACF4"/>
    <w:lvl w:ilvl="0" w:tplc="6D0AA85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760F27"/>
    <w:multiLevelType w:val="hybridMultilevel"/>
    <w:tmpl w:val="2C54ED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C93F81"/>
    <w:multiLevelType w:val="hybridMultilevel"/>
    <w:tmpl w:val="EF20689A"/>
    <w:lvl w:ilvl="0" w:tplc="85EE96E2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CD3B32"/>
    <w:multiLevelType w:val="hybridMultilevel"/>
    <w:tmpl w:val="5CEC467E"/>
    <w:lvl w:ilvl="0" w:tplc="F1F877C6">
      <w:start w:val="1"/>
      <w:numFmt w:val="bullet"/>
      <w:lvlText w:val=""/>
      <w:lvlJc w:val="left"/>
      <w:pPr>
        <w:tabs>
          <w:tab w:val="num" w:pos="709"/>
        </w:tabs>
        <w:ind w:left="709" w:hanging="284"/>
      </w:pPr>
      <w:rPr>
        <w:rFonts w:ascii="Symbol" w:hAnsi="Symbol" w:hint="default"/>
        <w:effect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F93303"/>
    <w:multiLevelType w:val="hybridMultilevel"/>
    <w:tmpl w:val="4FB0A71A"/>
    <w:lvl w:ilvl="0" w:tplc="B352E6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81CE5E8">
      <w:numFmt w:val="bullet"/>
      <w:lvlText w:val="-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2" w:tplc="EE26D536">
      <w:start w:val="1"/>
      <w:numFmt w:val="bullet"/>
      <w:lvlText w:val="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6AA4672"/>
    <w:multiLevelType w:val="hybridMultilevel"/>
    <w:tmpl w:val="8E68A284"/>
    <w:lvl w:ilvl="0" w:tplc="4056AE52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Garamond" w:hAnsi="Garamond" w:hint="default"/>
        <w:b/>
        <w:i w:val="0"/>
      </w:rPr>
    </w:lvl>
    <w:lvl w:ilvl="1" w:tplc="85EE96E2">
      <w:start w:val="1"/>
      <w:numFmt w:val="bullet"/>
      <w:lvlText w:val="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8167079"/>
    <w:multiLevelType w:val="multilevel"/>
    <w:tmpl w:val="582AC2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)"/>
      <w:lvlJc w:val="left"/>
      <w:pPr>
        <w:tabs>
          <w:tab w:val="num" w:pos="1021"/>
        </w:tabs>
        <w:ind w:left="1021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  <w:rPr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3" w15:restartNumberingAfterBreak="0">
    <w:nsid w:val="3A3B1754"/>
    <w:multiLevelType w:val="hybridMultilevel"/>
    <w:tmpl w:val="4F76F54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8F65FC"/>
    <w:multiLevelType w:val="multilevel"/>
    <w:tmpl w:val="7802800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bullet"/>
      <w:lvlText w:val=""/>
      <w:lvlJc w:val="left"/>
      <w:pPr>
        <w:tabs>
          <w:tab w:val="num" w:pos="1437"/>
        </w:tabs>
        <w:ind w:left="1437" w:hanging="357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 w15:restartNumberingAfterBreak="0">
    <w:nsid w:val="3E5F762E"/>
    <w:multiLevelType w:val="hybridMultilevel"/>
    <w:tmpl w:val="29749D42"/>
    <w:lvl w:ilvl="0" w:tplc="EE26D536">
      <w:start w:val="1"/>
      <w:numFmt w:val="bullet"/>
      <w:lvlText w:val="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6" w15:restartNumberingAfterBreak="0">
    <w:nsid w:val="3F5F65CE"/>
    <w:multiLevelType w:val="hybridMultilevel"/>
    <w:tmpl w:val="607A97E8"/>
    <w:lvl w:ilvl="0" w:tplc="E84433BE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C86A72"/>
    <w:multiLevelType w:val="hybridMultilevel"/>
    <w:tmpl w:val="65E69DD4"/>
    <w:lvl w:ilvl="0" w:tplc="A606D816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976133"/>
    <w:multiLevelType w:val="hybridMultilevel"/>
    <w:tmpl w:val="3D126A62"/>
    <w:lvl w:ilvl="0" w:tplc="0410000F">
      <w:start w:val="1"/>
      <w:numFmt w:val="decimal"/>
      <w:lvlText w:val="%1."/>
      <w:lvlJc w:val="left"/>
      <w:pPr>
        <w:tabs>
          <w:tab w:val="num" w:pos="770"/>
        </w:tabs>
        <w:ind w:left="77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29" w15:restartNumberingAfterBreak="0">
    <w:nsid w:val="4A2F23E4"/>
    <w:multiLevelType w:val="hybridMultilevel"/>
    <w:tmpl w:val="14E27D10"/>
    <w:lvl w:ilvl="0" w:tplc="B5424468">
      <w:start w:val="1"/>
      <w:numFmt w:val="bullet"/>
      <w:lvlText w:val="­"/>
      <w:lvlJc w:val="left"/>
      <w:pPr>
        <w:tabs>
          <w:tab w:val="num" w:pos="1277"/>
        </w:tabs>
        <w:ind w:left="1277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0" w15:restartNumberingAfterBreak="0">
    <w:nsid w:val="4AA67EAD"/>
    <w:multiLevelType w:val="singleLevel"/>
    <w:tmpl w:val="8466B5E2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i w:val="0"/>
      </w:rPr>
    </w:lvl>
  </w:abstractNum>
  <w:abstractNum w:abstractNumId="31" w15:restartNumberingAfterBreak="0">
    <w:nsid w:val="4B553963"/>
    <w:multiLevelType w:val="hybridMultilevel"/>
    <w:tmpl w:val="AFAA9888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135633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color w:val="000000"/>
      </w:rPr>
    </w:lvl>
  </w:abstractNum>
  <w:abstractNum w:abstractNumId="33" w15:restartNumberingAfterBreak="0">
    <w:nsid w:val="52CC3362"/>
    <w:multiLevelType w:val="hybridMultilevel"/>
    <w:tmpl w:val="40E2A8AA"/>
    <w:lvl w:ilvl="0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20B0843C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3790C42"/>
    <w:multiLevelType w:val="hybridMultilevel"/>
    <w:tmpl w:val="D7600E64"/>
    <w:lvl w:ilvl="0" w:tplc="AC8A9C26">
      <w:start w:val="1"/>
      <w:numFmt w:val="bullet"/>
      <w:lvlText w:val=""/>
      <w:lvlJc w:val="left"/>
      <w:pPr>
        <w:tabs>
          <w:tab w:val="num" w:pos="3330"/>
        </w:tabs>
        <w:ind w:left="3330" w:hanging="358"/>
      </w:pPr>
      <w:rPr>
        <w:rFonts w:ascii="Wingdings" w:hAnsi="Wingdings" w:hint="default"/>
      </w:rPr>
    </w:lvl>
    <w:lvl w:ilvl="1" w:tplc="72803608">
      <w:start w:val="1"/>
      <w:numFmt w:val="bullet"/>
      <w:lvlText w:val=""/>
      <w:lvlJc w:val="left"/>
      <w:pPr>
        <w:tabs>
          <w:tab w:val="num" w:pos="2430"/>
        </w:tabs>
        <w:ind w:left="2430" w:hanging="358"/>
      </w:pPr>
      <w:rPr>
        <w:rFonts w:ascii="Wingdings" w:hAnsi="Wingdings" w:hint="default"/>
        <w:b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57883366"/>
    <w:multiLevelType w:val="hybridMultilevel"/>
    <w:tmpl w:val="0F8CD618"/>
    <w:lvl w:ilvl="0" w:tplc="AC8A9C26">
      <w:start w:val="1"/>
      <w:numFmt w:val="bullet"/>
      <w:lvlText w:val="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6" w15:restartNumberingAfterBreak="0">
    <w:nsid w:val="587C52B0"/>
    <w:multiLevelType w:val="hybridMultilevel"/>
    <w:tmpl w:val="34227404"/>
    <w:lvl w:ilvl="0" w:tplc="9B0CA62A">
      <w:start w:val="4"/>
      <w:numFmt w:val="bullet"/>
      <w:lvlText w:val="-"/>
      <w:lvlJc w:val="left"/>
      <w:pPr>
        <w:ind w:left="138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7" w15:restartNumberingAfterBreak="0">
    <w:nsid w:val="5979368F"/>
    <w:multiLevelType w:val="hybridMultilevel"/>
    <w:tmpl w:val="E2EC0F5A"/>
    <w:lvl w:ilvl="0" w:tplc="4218E56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F3737D"/>
    <w:multiLevelType w:val="hybridMultilevel"/>
    <w:tmpl w:val="938E554C"/>
    <w:lvl w:ilvl="0" w:tplc="F81CE5E8">
      <w:numFmt w:val="bullet"/>
      <w:lvlText w:val="-"/>
      <w:lvlJc w:val="left"/>
      <w:pPr>
        <w:tabs>
          <w:tab w:val="num" w:pos="1418"/>
        </w:tabs>
        <w:ind w:left="1418" w:hanging="42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9" w15:restartNumberingAfterBreak="0">
    <w:nsid w:val="634B7A7C"/>
    <w:multiLevelType w:val="singleLevel"/>
    <w:tmpl w:val="C14CF40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40" w15:restartNumberingAfterBreak="0">
    <w:nsid w:val="692336E6"/>
    <w:multiLevelType w:val="hybridMultilevel"/>
    <w:tmpl w:val="CE30BD42"/>
    <w:lvl w:ilvl="0" w:tplc="37C26F2E"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4"/>
  </w:num>
  <w:num w:numId="3">
    <w:abstractNumId w:val="22"/>
  </w:num>
  <w:num w:numId="4">
    <w:abstractNumId w:val="21"/>
  </w:num>
  <w:num w:numId="5">
    <w:abstractNumId w:val="1"/>
  </w:num>
  <w:num w:numId="6">
    <w:abstractNumId w:val="4"/>
  </w:num>
  <w:num w:numId="7">
    <w:abstractNumId w:val="24"/>
  </w:num>
  <w:num w:numId="8">
    <w:abstractNumId w:val="7"/>
  </w:num>
  <w:num w:numId="9">
    <w:abstractNumId w:val="19"/>
  </w:num>
  <w:num w:numId="10">
    <w:abstractNumId w:val="28"/>
  </w:num>
  <w:num w:numId="11">
    <w:abstractNumId w:val="38"/>
  </w:num>
  <w:num w:numId="12">
    <w:abstractNumId w:val="20"/>
  </w:num>
  <w:num w:numId="13">
    <w:abstractNumId w:val="33"/>
  </w:num>
  <w:num w:numId="14">
    <w:abstractNumId w:val="0"/>
  </w:num>
  <w:num w:numId="15">
    <w:abstractNumId w:val="15"/>
  </w:num>
  <w:num w:numId="16">
    <w:abstractNumId w:val="23"/>
  </w:num>
  <w:num w:numId="17">
    <w:abstractNumId w:val="3"/>
  </w:num>
  <w:num w:numId="18">
    <w:abstractNumId w:val="2"/>
  </w:num>
  <w:num w:numId="19">
    <w:abstractNumId w:val="18"/>
  </w:num>
  <w:num w:numId="20">
    <w:abstractNumId w:val="10"/>
  </w:num>
  <w:num w:numId="21">
    <w:abstractNumId w:val="29"/>
  </w:num>
  <w:num w:numId="22">
    <w:abstractNumId w:val="39"/>
  </w:num>
  <w:num w:numId="23">
    <w:abstractNumId w:val="12"/>
  </w:num>
  <w:num w:numId="24">
    <w:abstractNumId w:val="5"/>
  </w:num>
  <w:num w:numId="25">
    <w:abstractNumId w:val="36"/>
  </w:num>
  <w:num w:numId="26">
    <w:abstractNumId w:val="25"/>
  </w:num>
  <w:num w:numId="27">
    <w:abstractNumId w:val="32"/>
  </w:num>
  <w:num w:numId="28">
    <w:abstractNumId w:val="34"/>
  </w:num>
  <w:num w:numId="29">
    <w:abstractNumId w:val="11"/>
  </w:num>
  <w:num w:numId="30">
    <w:abstractNumId w:val="17"/>
  </w:num>
  <w:num w:numId="31">
    <w:abstractNumId w:val="35"/>
  </w:num>
  <w:num w:numId="32">
    <w:abstractNumId w:val="40"/>
  </w:num>
  <w:num w:numId="33">
    <w:abstractNumId w:val="31"/>
  </w:num>
  <w:num w:numId="34">
    <w:abstractNumId w:val="9"/>
  </w:num>
  <w:num w:numId="35">
    <w:abstractNumId w:val="8"/>
  </w:num>
  <w:num w:numId="36">
    <w:abstractNumId w:val="37"/>
  </w:num>
  <w:num w:numId="37">
    <w:abstractNumId w:val="6"/>
  </w:num>
  <w:num w:numId="38">
    <w:abstractNumId w:val="26"/>
  </w:num>
  <w:num w:numId="39">
    <w:abstractNumId w:val="27"/>
  </w:num>
  <w:num w:numId="40">
    <w:abstractNumId w:val="16"/>
  </w:num>
  <w:num w:numId="41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1C1"/>
    <w:rsid w:val="00001939"/>
    <w:rsid w:val="00002DB2"/>
    <w:rsid w:val="00003203"/>
    <w:rsid w:val="000035B6"/>
    <w:rsid w:val="00003A55"/>
    <w:rsid w:val="0000522B"/>
    <w:rsid w:val="00006F17"/>
    <w:rsid w:val="00006FE1"/>
    <w:rsid w:val="00007395"/>
    <w:rsid w:val="000101C4"/>
    <w:rsid w:val="00011BFB"/>
    <w:rsid w:val="00012353"/>
    <w:rsid w:val="000140A5"/>
    <w:rsid w:val="00015A16"/>
    <w:rsid w:val="00015DFC"/>
    <w:rsid w:val="000165CF"/>
    <w:rsid w:val="00017C0C"/>
    <w:rsid w:val="00017F2C"/>
    <w:rsid w:val="000204EB"/>
    <w:rsid w:val="00020CBB"/>
    <w:rsid w:val="000223C5"/>
    <w:rsid w:val="000224A1"/>
    <w:rsid w:val="00027DA8"/>
    <w:rsid w:val="00027F82"/>
    <w:rsid w:val="00031BDF"/>
    <w:rsid w:val="000328BE"/>
    <w:rsid w:val="00033566"/>
    <w:rsid w:val="00034D60"/>
    <w:rsid w:val="00034DA8"/>
    <w:rsid w:val="00034FB4"/>
    <w:rsid w:val="00035434"/>
    <w:rsid w:val="000366F3"/>
    <w:rsid w:val="000405E3"/>
    <w:rsid w:val="0004081C"/>
    <w:rsid w:val="00041358"/>
    <w:rsid w:val="00041608"/>
    <w:rsid w:val="00043D2E"/>
    <w:rsid w:val="00044009"/>
    <w:rsid w:val="00044A80"/>
    <w:rsid w:val="00044D67"/>
    <w:rsid w:val="00044EE9"/>
    <w:rsid w:val="000452B6"/>
    <w:rsid w:val="00046803"/>
    <w:rsid w:val="00046AED"/>
    <w:rsid w:val="00050540"/>
    <w:rsid w:val="000510B9"/>
    <w:rsid w:val="000518E7"/>
    <w:rsid w:val="00051F13"/>
    <w:rsid w:val="00052951"/>
    <w:rsid w:val="00052F05"/>
    <w:rsid w:val="00053772"/>
    <w:rsid w:val="000537DA"/>
    <w:rsid w:val="000537DF"/>
    <w:rsid w:val="00054D37"/>
    <w:rsid w:val="00054DD6"/>
    <w:rsid w:val="0005648C"/>
    <w:rsid w:val="000566C0"/>
    <w:rsid w:val="00056B48"/>
    <w:rsid w:val="00057100"/>
    <w:rsid w:val="0005750E"/>
    <w:rsid w:val="0006029C"/>
    <w:rsid w:val="000609CA"/>
    <w:rsid w:val="000613F5"/>
    <w:rsid w:val="00061604"/>
    <w:rsid w:val="00062268"/>
    <w:rsid w:val="00063DA9"/>
    <w:rsid w:val="00064050"/>
    <w:rsid w:val="00064D2D"/>
    <w:rsid w:val="00065B83"/>
    <w:rsid w:val="00065D00"/>
    <w:rsid w:val="00067F4D"/>
    <w:rsid w:val="00070CDC"/>
    <w:rsid w:val="00071963"/>
    <w:rsid w:val="00072293"/>
    <w:rsid w:val="0007472B"/>
    <w:rsid w:val="000748E2"/>
    <w:rsid w:val="00075DB0"/>
    <w:rsid w:val="000771D1"/>
    <w:rsid w:val="00077253"/>
    <w:rsid w:val="00080159"/>
    <w:rsid w:val="00080380"/>
    <w:rsid w:val="000807E4"/>
    <w:rsid w:val="000840F9"/>
    <w:rsid w:val="00084347"/>
    <w:rsid w:val="00085354"/>
    <w:rsid w:val="00086664"/>
    <w:rsid w:val="00086823"/>
    <w:rsid w:val="00086A6D"/>
    <w:rsid w:val="000872AF"/>
    <w:rsid w:val="00087A51"/>
    <w:rsid w:val="0009174E"/>
    <w:rsid w:val="0009199D"/>
    <w:rsid w:val="000927C0"/>
    <w:rsid w:val="00092942"/>
    <w:rsid w:val="00092D56"/>
    <w:rsid w:val="000931ED"/>
    <w:rsid w:val="00093E6A"/>
    <w:rsid w:val="00095C9D"/>
    <w:rsid w:val="00096EA4"/>
    <w:rsid w:val="000A021C"/>
    <w:rsid w:val="000A06FA"/>
    <w:rsid w:val="000A353C"/>
    <w:rsid w:val="000A37C0"/>
    <w:rsid w:val="000A3FC4"/>
    <w:rsid w:val="000A48B4"/>
    <w:rsid w:val="000A51F5"/>
    <w:rsid w:val="000A5480"/>
    <w:rsid w:val="000A5932"/>
    <w:rsid w:val="000B029A"/>
    <w:rsid w:val="000B1BBD"/>
    <w:rsid w:val="000B27E1"/>
    <w:rsid w:val="000B2B16"/>
    <w:rsid w:val="000B351F"/>
    <w:rsid w:val="000B3AAB"/>
    <w:rsid w:val="000B4BD2"/>
    <w:rsid w:val="000C057A"/>
    <w:rsid w:val="000C0D57"/>
    <w:rsid w:val="000C1E05"/>
    <w:rsid w:val="000C206A"/>
    <w:rsid w:val="000C2315"/>
    <w:rsid w:val="000C2482"/>
    <w:rsid w:val="000C2EAC"/>
    <w:rsid w:val="000C3308"/>
    <w:rsid w:val="000C3AAC"/>
    <w:rsid w:val="000C47E8"/>
    <w:rsid w:val="000C5350"/>
    <w:rsid w:val="000C6A86"/>
    <w:rsid w:val="000C7363"/>
    <w:rsid w:val="000D0613"/>
    <w:rsid w:val="000D1B84"/>
    <w:rsid w:val="000D1FE9"/>
    <w:rsid w:val="000D2034"/>
    <w:rsid w:val="000D2320"/>
    <w:rsid w:val="000D2895"/>
    <w:rsid w:val="000D3103"/>
    <w:rsid w:val="000D314C"/>
    <w:rsid w:val="000D5176"/>
    <w:rsid w:val="000D5DAC"/>
    <w:rsid w:val="000D6660"/>
    <w:rsid w:val="000D74C5"/>
    <w:rsid w:val="000D7A46"/>
    <w:rsid w:val="000D7D43"/>
    <w:rsid w:val="000E37E9"/>
    <w:rsid w:val="000E470A"/>
    <w:rsid w:val="000E5777"/>
    <w:rsid w:val="000E5F02"/>
    <w:rsid w:val="000F0314"/>
    <w:rsid w:val="000F153B"/>
    <w:rsid w:val="000F18FB"/>
    <w:rsid w:val="000F3685"/>
    <w:rsid w:val="000F37C6"/>
    <w:rsid w:val="000F3851"/>
    <w:rsid w:val="000F3D75"/>
    <w:rsid w:val="000F405B"/>
    <w:rsid w:val="000F4C6A"/>
    <w:rsid w:val="000F578C"/>
    <w:rsid w:val="000F6D6A"/>
    <w:rsid w:val="00100107"/>
    <w:rsid w:val="0010029E"/>
    <w:rsid w:val="0010095C"/>
    <w:rsid w:val="001018F3"/>
    <w:rsid w:val="00101C74"/>
    <w:rsid w:val="00101D96"/>
    <w:rsid w:val="0010230F"/>
    <w:rsid w:val="00102B3A"/>
    <w:rsid w:val="0010305F"/>
    <w:rsid w:val="00103421"/>
    <w:rsid w:val="00104DD5"/>
    <w:rsid w:val="00110388"/>
    <w:rsid w:val="0011066A"/>
    <w:rsid w:val="00110867"/>
    <w:rsid w:val="00112535"/>
    <w:rsid w:val="00113C04"/>
    <w:rsid w:val="00113D37"/>
    <w:rsid w:val="00113F87"/>
    <w:rsid w:val="00114848"/>
    <w:rsid w:val="00114C0A"/>
    <w:rsid w:val="001150D7"/>
    <w:rsid w:val="00115539"/>
    <w:rsid w:val="00115FFD"/>
    <w:rsid w:val="00120E34"/>
    <w:rsid w:val="00122406"/>
    <w:rsid w:val="0012276C"/>
    <w:rsid w:val="00123023"/>
    <w:rsid w:val="001237A1"/>
    <w:rsid w:val="001238F4"/>
    <w:rsid w:val="00124080"/>
    <w:rsid w:val="0012471A"/>
    <w:rsid w:val="00124DAB"/>
    <w:rsid w:val="00124F13"/>
    <w:rsid w:val="00125B0F"/>
    <w:rsid w:val="00127A54"/>
    <w:rsid w:val="001312A0"/>
    <w:rsid w:val="00135A64"/>
    <w:rsid w:val="00135B8E"/>
    <w:rsid w:val="00135C13"/>
    <w:rsid w:val="0013629D"/>
    <w:rsid w:val="00140CCA"/>
    <w:rsid w:val="00140E97"/>
    <w:rsid w:val="00141106"/>
    <w:rsid w:val="00142CC8"/>
    <w:rsid w:val="00144067"/>
    <w:rsid w:val="001442FB"/>
    <w:rsid w:val="00144B44"/>
    <w:rsid w:val="00145C64"/>
    <w:rsid w:val="00146562"/>
    <w:rsid w:val="001467E6"/>
    <w:rsid w:val="001472AA"/>
    <w:rsid w:val="00147412"/>
    <w:rsid w:val="00147E3D"/>
    <w:rsid w:val="00150ECD"/>
    <w:rsid w:val="00151360"/>
    <w:rsid w:val="00152671"/>
    <w:rsid w:val="00152DDD"/>
    <w:rsid w:val="001530CB"/>
    <w:rsid w:val="001534C9"/>
    <w:rsid w:val="00154E53"/>
    <w:rsid w:val="001551F7"/>
    <w:rsid w:val="001566B4"/>
    <w:rsid w:val="0015702C"/>
    <w:rsid w:val="00160714"/>
    <w:rsid w:val="00160BA1"/>
    <w:rsid w:val="00160EEB"/>
    <w:rsid w:val="00161CE3"/>
    <w:rsid w:val="0016216E"/>
    <w:rsid w:val="0016451D"/>
    <w:rsid w:val="00164DD3"/>
    <w:rsid w:val="00165B71"/>
    <w:rsid w:val="00165F75"/>
    <w:rsid w:val="001662E6"/>
    <w:rsid w:val="001677E5"/>
    <w:rsid w:val="0016782A"/>
    <w:rsid w:val="00167E5C"/>
    <w:rsid w:val="00171FFE"/>
    <w:rsid w:val="00175912"/>
    <w:rsid w:val="00175A2E"/>
    <w:rsid w:val="00175AF4"/>
    <w:rsid w:val="00180B79"/>
    <w:rsid w:val="0018215D"/>
    <w:rsid w:val="0018311A"/>
    <w:rsid w:val="00184304"/>
    <w:rsid w:val="00186094"/>
    <w:rsid w:val="0018623E"/>
    <w:rsid w:val="00191C00"/>
    <w:rsid w:val="00191F0F"/>
    <w:rsid w:val="00192057"/>
    <w:rsid w:val="00193678"/>
    <w:rsid w:val="00193CE5"/>
    <w:rsid w:val="001A0C0D"/>
    <w:rsid w:val="001A14D8"/>
    <w:rsid w:val="001A22FD"/>
    <w:rsid w:val="001A283A"/>
    <w:rsid w:val="001A28C5"/>
    <w:rsid w:val="001A3293"/>
    <w:rsid w:val="001A3A9C"/>
    <w:rsid w:val="001A3CB7"/>
    <w:rsid w:val="001A4B16"/>
    <w:rsid w:val="001A4F74"/>
    <w:rsid w:val="001A52CA"/>
    <w:rsid w:val="001A54E2"/>
    <w:rsid w:val="001A5D88"/>
    <w:rsid w:val="001A6304"/>
    <w:rsid w:val="001A6354"/>
    <w:rsid w:val="001A6A49"/>
    <w:rsid w:val="001A7628"/>
    <w:rsid w:val="001A7857"/>
    <w:rsid w:val="001A7BA7"/>
    <w:rsid w:val="001B02C6"/>
    <w:rsid w:val="001B3831"/>
    <w:rsid w:val="001B3FBD"/>
    <w:rsid w:val="001B48FB"/>
    <w:rsid w:val="001B52E1"/>
    <w:rsid w:val="001B7177"/>
    <w:rsid w:val="001B7767"/>
    <w:rsid w:val="001B7ADF"/>
    <w:rsid w:val="001C18C0"/>
    <w:rsid w:val="001C1D0F"/>
    <w:rsid w:val="001C38DD"/>
    <w:rsid w:val="001C43E7"/>
    <w:rsid w:val="001C496B"/>
    <w:rsid w:val="001C536B"/>
    <w:rsid w:val="001D0462"/>
    <w:rsid w:val="001D20D8"/>
    <w:rsid w:val="001D4468"/>
    <w:rsid w:val="001D4602"/>
    <w:rsid w:val="001D4DC0"/>
    <w:rsid w:val="001D5432"/>
    <w:rsid w:val="001D610E"/>
    <w:rsid w:val="001D61F4"/>
    <w:rsid w:val="001D65B5"/>
    <w:rsid w:val="001E05BB"/>
    <w:rsid w:val="001E1F19"/>
    <w:rsid w:val="001E35E3"/>
    <w:rsid w:val="001E374E"/>
    <w:rsid w:val="001E4689"/>
    <w:rsid w:val="001E6BE4"/>
    <w:rsid w:val="001F0FE2"/>
    <w:rsid w:val="001F356F"/>
    <w:rsid w:val="001F6B28"/>
    <w:rsid w:val="001F7102"/>
    <w:rsid w:val="00200194"/>
    <w:rsid w:val="002009D9"/>
    <w:rsid w:val="00200C21"/>
    <w:rsid w:val="002014D0"/>
    <w:rsid w:val="0020322C"/>
    <w:rsid w:val="002033A4"/>
    <w:rsid w:val="00204DF7"/>
    <w:rsid w:val="00205827"/>
    <w:rsid w:val="00206A0B"/>
    <w:rsid w:val="00206BE6"/>
    <w:rsid w:val="00207367"/>
    <w:rsid w:val="00207DA4"/>
    <w:rsid w:val="00211DFF"/>
    <w:rsid w:val="00212BF5"/>
    <w:rsid w:val="0021303E"/>
    <w:rsid w:val="002135C9"/>
    <w:rsid w:val="00213B01"/>
    <w:rsid w:val="00214109"/>
    <w:rsid w:val="00214687"/>
    <w:rsid w:val="00215799"/>
    <w:rsid w:val="0021670A"/>
    <w:rsid w:val="002170FE"/>
    <w:rsid w:val="00217C99"/>
    <w:rsid w:val="002204A0"/>
    <w:rsid w:val="00220B7C"/>
    <w:rsid w:val="00220DB7"/>
    <w:rsid w:val="0022192B"/>
    <w:rsid w:val="00221D26"/>
    <w:rsid w:val="002220AC"/>
    <w:rsid w:val="00222C33"/>
    <w:rsid w:val="00222E48"/>
    <w:rsid w:val="00224ABE"/>
    <w:rsid w:val="0022652C"/>
    <w:rsid w:val="00226DB4"/>
    <w:rsid w:val="00230136"/>
    <w:rsid w:val="00231629"/>
    <w:rsid w:val="00233E5C"/>
    <w:rsid w:val="00234916"/>
    <w:rsid w:val="00235D48"/>
    <w:rsid w:val="002368CB"/>
    <w:rsid w:val="002403C9"/>
    <w:rsid w:val="002427B3"/>
    <w:rsid w:val="0024385B"/>
    <w:rsid w:val="00247BEE"/>
    <w:rsid w:val="00247F55"/>
    <w:rsid w:val="002520A9"/>
    <w:rsid w:val="00253ABE"/>
    <w:rsid w:val="00253DDA"/>
    <w:rsid w:val="00254149"/>
    <w:rsid w:val="00254F62"/>
    <w:rsid w:val="00254FA2"/>
    <w:rsid w:val="002552B6"/>
    <w:rsid w:val="00256954"/>
    <w:rsid w:val="00257044"/>
    <w:rsid w:val="00257FFC"/>
    <w:rsid w:val="00260597"/>
    <w:rsid w:val="002608DE"/>
    <w:rsid w:val="00261924"/>
    <w:rsid w:val="00262657"/>
    <w:rsid w:val="0026268F"/>
    <w:rsid w:val="00262EA5"/>
    <w:rsid w:val="002638C6"/>
    <w:rsid w:val="00264F36"/>
    <w:rsid w:val="002653A3"/>
    <w:rsid w:val="00265BF1"/>
    <w:rsid w:val="00266E17"/>
    <w:rsid w:val="00267D35"/>
    <w:rsid w:val="00270332"/>
    <w:rsid w:val="002724C6"/>
    <w:rsid w:val="00272B6E"/>
    <w:rsid w:val="00274250"/>
    <w:rsid w:val="00274FBD"/>
    <w:rsid w:val="002752DC"/>
    <w:rsid w:val="00275BF1"/>
    <w:rsid w:val="00275C9F"/>
    <w:rsid w:val="002761AB"/>
    <w:rsid w:val="00276629"/>
    <w:rsid w:val="00276EF8"/>
    <w:rsid w:val="0028011A"/>
    <w:rsid w:val="00280492"/>
    <w:rsid w:val="00280637"/>
    <w:rsid w:val="00281F7D"/>
    <w:rsid w:val="002824C4"/>
    <w:rsid w:val="00282723"/>
    <w:rsid w:val="00283DD3"/>
    <w:rsid w:val="00285470"/>
    <w:rsid w:val="002856A3"/>
    <w:rsid w:val="00286DA0"/>
    <w:rsid w:val="002904C6"/>
    <w:rsid w:val="0029130E"/>
    <w:rsid w:val="00291916"/>
    <w:rsid w:val="002949CF"/>
    <w:rsid w:val="002957C1"/>
    <w:rsid w:val="002958CC"/>
    <w:rsid w:val="002A0707"/>
    <w:rsid w:val="002A1B2C"/>
    <w:rsid w:val="002A1DA0"/>
    <w:rsid w:val="002A391D"/>
    <w:rsid w:val="002A49E0"/>
    <w:rsid w:val="002A5DB5"/>
    <w:rsid w:val="002A6E81"/>
    <w:rsid w:val="002B089D"/>
    <w:rsid w:val="002B0AC9"/>
    <w:rsid w:val="002B0B17"/>
    <w:rsid w:val="002B0E7E"/>
    <w:rsid w:val="002B2064"/>
    <w:rsid w:val="002B214D"/>
    <w:rsid w:val="002B5A39"/>
    <w:rsid w:val="002B606A"/>
    <w:rsid w:val="002B60EC"/>
    <w:rsid w:val="002B76D9"/>
    <w:rsid w:val="002B7810"/>
    <w:rsid w:val="002B7AB7"/>
    <w:rsid w:val="002C5D63"/>
    <w:rsid w:val="002C7A16"/>
    <w:rsid w:val="002D0F47"/>
    <w:rsid w:val="002D1015"/>
    <w:rsid w:val="002D335C"/>
    <w:rsid w:val="002D34C9"/>
    <w:rsid w:val="002D3FB1"/>
    <w:rsid w:val="002D441D"/>
    <w:rsid w:val="002D4FF2"/>
    <w:rsid w:val="002D65E7"/>
    <w:rsid w:val="002D72B0"/>
    <w:rsid w:val="002E0C00"/>
    <w:rsid w:val="002E0DC9"/>
    <w:rsid w:val="002E16CD"/>
    <w:rsid w:val="002E1B8A"/>
    <w:rsid w:val="002E388C"/>
    <w:rsid w:val="002E4206"/>
    <w:rsid w:val="002E4448"/>
    <w:rsid w:val="002E5B84"/>
    <w:rsid w:val="002E6533"/>
    <w:rsid w:val="002F01C7"/>
    <w:rsid w:val="002F29E5"/>
    <w:rsid w:val="002F4910"/>
    <w:rsid w:val="002F667E"/>
    <w:rsid w:val="002F7117"/>
    <w:rsid w:val="0030049E"/>
    <w:rsid w:val="003005FB"/>
    <w:rsid w:val="00301749"/>
    <w:rsid w:val="00301B3B"/>
    <w:rsid w:val="00302C07"/>
    <w:rsid w:val="003031FC"/>
    <w:rsid w:val="00303852"/>
    <w:rsid w:val="003038D1"/>
    <w:rsid w:val="00304DBA"/>
    <w:rsid w:val="00304EE9"/>
    <w:rsid w:val="003052D0"/>
    <w:rsid w:val="0030788E"/>
    <w:rsid w:val="00307A42"/>
    <w:rsid w:val="00310A47"/>
    <w:rsid w:val="00314574"/>
    <w:rsid w:val="00316F68"/>
    <w:rsid w:val="00317F93"/>
    <w:rsid w:val="003203D1"/>
    <w:rsid w:val="00320C75"/>
    <w:rsid w:val="00321DDD"/>
    <w:rsid w:val="00321F47"/>
    <w:rsid w:val="003225FB"/>
    <w:rsid w:val="00322977"/>
    <w:rsid w:val="003234DC"/>
    <w:rsid w:val="00323ECD"/>
    <w:rsid w:val="003243B9"/>
    <w:rsid w:val="00324616"/>
    <w:rsid w:val="00325BD4"/>
    <w:rsid w:val="00327261"/>
    <w:rsid w:val="0032785A"/>
    <w:rsid w:val="00330423"/>
    <w:rsid w:val="00330495"/>
    <w:rsid w:val="0033112D"/>
    <w:rsid w:val="00333F18"/>
    <w:rsid w:val="00334806"/>
    <w:rsid w:val="0033565D"/>
    <w:rsid w:val="00337594"/>
    <w:rsid w:val="003376AB"/>
    <w:rsid w:val="00337A0C"/>
    <w:rsid w:val="003407DF"/>
    <w:rsid w:val="003408B6"/>
    <w:rsid w:val="00340B34"/>
    <w:rsid w:val="003415C8"/>
    <w:rsid w:val="003426E0"/>
    <w:rsid w:val="00342E7E"/>
    <w:rsid w:val="00344750"/>
    <w:rsid w:val="00345389"/>
    <w:rsid w:val="00345B2D"/>
    <w:rsid w:val="00346B23"/>
    <w:rsid w:val="00346ECA"/>
    <w:rsid w:val="00347C57"/>
    <w:rsid w:val="00350E72"/>
    <w:rsid w:val="00351EAA"/>
    <w:rsid w:val="00352581"/>
    <w:rsid w:val="003526A0"/>
    <w:rsid w:val="00353406"/>
    <w:rsid w:val="003536CD"/>
    <w:rsid w:val="0035400C"/>
    <w:rsid w:val="0035470C"/>
    <w:rsid w:val="003558E0"/>
    <w:rsid w:val="00355B45"/>
    <w:rsid w:val="0036094D"/>
    <w:rsid w:val="00361072"/>
    <w:rsid w:val="0036108C"/>
    <w:rsid w:val="0036150A"/>
    <w:rsid w:val="00362C50"/>
    <w:rsid w:val="00363B11"/>
    <w:rsid w:val="00364705"/>
    <w:rsid w:val="00365CD2"/>
    <w:rsid w:val="00365FF1"/>
    <w:rsid w:val="0036637C"/>
    <w:rsid w:val="003669F2"/>
    <w:rsid w:val="003675A4"/>
    <w:rsid w:val="003708B1"/>
    <w:rsid w:val="003708F1"/>
    <w:rsid w:val="00371206"/>
    <w:rsid w:val="003713B7"/>
    <w:rsid w:val="00371418"/>
    <w:rsid w:val="00371C48"/>
    <w:rsid w:val="00371F49"/>
    <w:rsid w:val="00372072"/>
    <w:rsid w:val="00373204"/>
    <w:rsid w:val="003742A4"/>
    <w:rsid w:val="00374A09"/>
    <w:rsid w:val="00376E4F"/>
    <w:rsid w:val="00376F4B"/>
    <w:rsid w:val="003776C8"/>
    <w:rsid w:val="00380AB4"/>
    <w:rsid w:val="003813D5"/>
    <w:rsid w:val="00381D18"/>
    <w:rsid w:val="00382256"/>
    <w:rsid w:val="0038306B"/>
    <w:rsid w:val="003840DE"/>
    <w:rsid w:val="00386253"/>
    <w:rsid w:val="003866BE"/>
    <w:rsid w:val="0038797F"/>
    <w:rsid w:val="00387E1E"/>
    <w:rsid w:val="00387F7A"/>
    <w:rsid w:val="00391359"/>
    <w:rsid w:val="00391731"/>
    <w:rsid w:val="003919DF"/>
    <w:rsid w:val="0039424E"/>
    <w:rsid w:val="003945D4"/>
    <w:rsid w:val="00395AC9"/>
    <w:rsid w:val="00396A1C"/>
    <w:rsid w:val="00396CAB"/>
    <w:rsid w:val="003975A8"/>
    <w:rsid w:val="00397795"/>
    <w:rsid w:val="00397D97"/>
    <w:rsid w:val="003A1A8C"/>
    <w:rsid w:val="003A2269"/>
    <w:rsid w:val="003A38A7"/>
    <w:rsid w:val="003A5C2D"/>
    <w:rsid w:val="003A66F7"/>
    <w:rsid w:val="003A744D"/>
    <w:rsid w:val="003B02F8"/>
    <w:rsid w:val="003B0668"/>
    <w:rsid w:val="003B165B"/>
    <w:rsid w:val="003B1E2E"/>
    <w:rsid w:val="003B2257"/>
    <w:rsid w:val="003B2478"/>
    <w:rsid w:val="003B2E02"/>
    <w:rsid w:val="003B41D6"/>
    <w:rsid w:val="003B4A8B"/>
    <w:rsid w:val="003B55EC"/>
    <w:rsid w:val="003B6844"/>
    <w:rsid w:val="003B6935"/>
    <w:rsid w:val="003B7768"/>
    <w:rsid w:val="003C0435"/>
    <w:rsid w:val="003C053C"/>
    <w:rsid w:val="003C0D87"/>
    <w:rsid w:val="003C0F18"/>
    <w:rsid w:val="003C1DE5"/>
    <w:rsid w:val="003C2C0A"/>
    <w:rsid w:val="003C4066"/>
    <w:rsid w:val="003C45E0"/>
    <w:rsid w:val="003C5E9D"/>
    <w:rsid w:val="003C6FA3"/>
    <w:rsid w:val="003C7606"/>
    <w:rsid w:val="003C7F86"/>
    <w:rsid w:val="003D1702"/>
    <w:rsid w:val="003D1C02"/>
    <w:rsid w:val="003D22D9"/>
    <w:rsid w:val="003D2970"/>
    <w:rsid w:val="003D3857"/>
    <w:rsid w:val="003D4D69"/>
    <w:rsid w:val="003D56E9"/>
    <w:rsid w:val="003D60DC"/>
    <w:rsid w:val="003E0A02"/>
    <w:rsid w:val="003E0B29"/>
    <w:rsid w:val="003E17B0"/>
    <w:rsid w:val="003E1CE8"/>
    <w:rsid w:val="003E31DA"/>
    <w:rsid w:val="003E3CEA"/>
    <w:rsid w:val="003E551E"/>
    <w:rsid w:val="003E5E64"/>
    <w:rsid w:val="003E6566"/>
    <w:rsid w:val="003E66C4"/>
    <w:rsid w:val="003E6DA1"/>
    <w:rsid w:val="003F00C4"/>
    <w:rsid w:val="003F0212"/>
    <w:rsid w:val="003F2639"/>
    <w:rsid w:val="003F3047"/>
    <w:rsid w:val="003F3562"/>
    <w:rsid w:val="003F499F"/>
    <w:rsid w:val="003F51F2"/>
    <w:rsid w:val="003F58FE"/>
    <w:rsid w:val="003F5A61"/>
    <w:rsid w:val="003F6914"/>
    <w:rsid w:val="0040140B"/>
    <w:rsid w:val="00401F36"/>
    <w:rsid w:val="004029B9"/>
    <w:rsid w:val="00402E93"/>
    <w:rsid w:val="004030F6"/>
    <w:rsid w:val="00403417"/>
    <w:rsid w:val="00403F84"/>
    <w:rsid w:val="004046F4"/>
    <w:rsid w:val="00405E37"/>
    <w:rsid w:val="00406132"/>
    <w:rsid w:val="00407223"/>
    <w:rsid w:val="00407A92"/>
    <w:rsid w:val="00412A68"/>
    <w:rsid w:val="0041477D"/>
    <w:rsid w:val="00415259"/>
    <w:rsid w:val="0042233E"/>
    <w:rsid w:val="00422861"/>
    <w:rsid w:val="00422BB0"/>
    <w:rsid w:val="00423137"/>
    <w:rsid w:val="00423308"/>
    <w:rsid w:val="00424018"/>
    <w:rsid w:val="0042492F"/>
    <w:rsid w:val="00424936"/>
    <w:rsid w:val="00425EC1"/>
    <w:rsid w:val="00426F89"/>
    <w:rsid w:val="00427730"/>
    <w:rsid w:val="00430730"/>
    <w:rsid w:val="00432C5F"/>
    <w:rsid w:val="00433600"/>
    <w:rsid w:val="00434165"/>
    <w:rsid w:val="0043496F"/>
    <w:rsid w:val="00434D50"/>
    <w:rsid w:val="00435BD2"/>
    <w:rsid w:val="0043707B"/>
    <w:rsid w:val="00440569"/>
    <w:rsid w:val="0044067D"/>
    <w:rsid w:val="00441052"/>
    <w:rsid w:val="004448B5"/>
    <w:rsid w:val="00444B7C"/>
    <w:rsid w:val="004501F3"/>
    <w:rsid w:val="00450511"/>
    <w:rsid w:val="00450CA3"/>
    <w:rsid w:val="004516B2"/>
    <w:rsid w:val="004519BE"/>
    <w:rsid w:val="00451EF5"/>
    <w:rsid w:val="004546D9"/>
    <w:rsid w:val="004575C1"/>
    <w:rsid w:val="00457A80"/>
    <w:rsid w:val="00460643"/>
    <w:rsid w:val="00460975"/>
    <w:rsid w:val="00461F5F"/>
    <w:rsid w:val="0046294B"/>
    <w:rsid w:val="0046485D"/>
    <w:rsid w:val="0046526B"/>
    <w:rsid w:val="0047062F"/>
    <w:rsid w:val="00473860"/>
    <w:rsid w:val="0047431C"/>
    <w:rsid w:val="00474F32"/>
    <w:rsid w:val="004755A9"/>
    <w:rsid w:val="00477AC3"/>
    <w:rsid w:val="00477D1C"/>
    <w:rsid w:val="004800DA"/>
    <w:rsid w:val="00480DA1"/>
    <w:rsid w:val="004847E2"/>
    <w:rsid w:val="004847EC"/>
    <w:rsid w:val="004918E6"/>
    <w:rsid w:val="00491AD9"/>
    <w:rsid w:val="004927B5"/>
    <w:rsid w:val="0049384D"/>
    <w:rsid w:val="00496C29"/>
    <w:rsid w:val="00497974"/>
    <w:rsid w:val="00497F84"/>
    <w:rsid w:val="004A175C"/>
    <w:rsid w:val="004A178C"/>
    <w:rsid w:val="004A3AAA"/>
    <w:rsid w:val="004A4587"/>
    <w:rsid w:val="004A47A4"/>
    <w:rsid w:val="004A5370"/>
    <w:rsid w:val="004A5399"/>
    <w:rsid w:val="004A61CD"/>
    <w:rsid w:val="004A62D5"/>
    <w:rsid w:val="004A778E"/>
    <w:rsid w:val="004B095A"/>
    <w:rsid w:val="004B0B14"/>
    <w:rsid w:val="004B0D05"/>
    <w:rsid w:val="004B26D5"/>
    <w:rsid w:val="004B38D2"/>
    <w:rsid w:val="004B4FC2"/>
    <w:rsid w:val="004B6790"/>
    <w:rsid w:val="004B7BF6"/>
    <w:rsid w:val="004C112C"/>
    <w:rsid w:val="004C24B5"/>
    <w:rsid w:val="004C4E30"/>
    <w:rsid w:val="004C5005"/>
    <w:rsid w:val="004C5066"/>
    <w:rsid w:val="004C5095"/>
    <w:rsid w:val="004C525F"/>
    <w:rsid w:val="004C5ED1"/>
    <w:rsid w:val="004C6978"/>
    <w:rsid w:val="004C72A9"/>
    <w:rsid w:val="004D0E94"/>
    <w:rsid w:val="004D0EAF"/>
    <w:rsid w:val="004D264C"/>
    <w:rsid w:val="004D37D9"/>
    <w:rsid w:val="004D5AB6"/>
    <w:rsid w:val="004D6591"/>
    <w:rsid w:val="004D7712"/>
    <w:rsid w:val="004E0BF8"/>
    <w:rsid w:val="004E1FDF"/>
    <w:rsid w:val="004E2E7F"/>
    <w:rsid w:val="004E3B75"/>
    <w:rsid w:val="004E6D66"/>
    <w:rsid w:val="004E795B"/>
    <w:rsid w:val="004F0527"/>
    <w:rsid w:val="004F0C82"/>
    <w:rsid w:val="004F1303"/>
    <w:rsid w:val="004F13F3"/>
    <w:rsid w:val="004F1F44"/>
    <w:rsid w:val="004F416B"/>
    <w:rsid w:val="004F51C3"/>
    <w:rsid w:val="00500486"/>
    <w:rsid w:val="005019EC"/>
    <w:rsid w:val="00503D8E"/>
    <w:rsid w:val="005046DD"/>
    <w:rsid w:val="005049B7"/>
    <w:rsid w:val="00505764"/>
    <w:rsid w:val="00505A04"/>
    <w:rsid w:val="00505C40"/>
    <w:rsid w:val="005064CD"/>
    <w:rsid w:val="005069ED"/>
    <w:rsid w:val="0050702F"/>
    <w:rsid w:val="00507F51"/>
    <w:rsid w:val="005110F2"/>
    <w:rsid w:val="005118FC"/>
    <w:rsid w:val="00513A05"/>
    <w:rsid w:val="00513B85"/>
    <w:rsid w:val="00513CF9"/>
    <w:rsid w:val="005149C8"/>
    <w:rsid w:val="00514A80"/>
    <w:rsid w:val="005151D1"/>
    <w:rsid w:val="005168AE"/>
    <w:rsid w:val="00521112"/>
    <w:rsid w:val="00521CDF"/>
    <w:rsid w:val="00523E6D"/>
    <w:rsid w:val="00524097"/>
    <w:rsid w:val="005242BD"/>
    <w:rsid w:val="00524885"/>
    <w:rsid w:val="00525B01"/>
    <w:rsid w:val="00525BBB"/>
    <w:rsid w:val="005266AA"/>
    <w:rsid w:val="005266F0"/>
    <w:rsid w:val="005277B6"/>
    <w:rsid w:val="005302D1"/>
    <w:rsid w:val="0053203B"/>
    <w:rsid w:val="00532C64"/>
    <w:rsid w:val="00534081"/>
    <w:rsid w:val="00534DA3"/>
    <w:rsid w:val="00536025"/>
    <w:rsid w:val="005366F2"/>
    <w:rsid w:val="00536971"/>
    <w:rsid w:val="005376D5"/>
    <w:rsid w:val="005400F9"/>
    <w:rsid w:val="005409FF"/>
    <w:rsid w:val="00542EEB"/>
    <w:rsid w:val="00543072"/>
    <w:rsid w:val="0054345C"/>
    <w:rsid w:val="00543778"/>
    <w:rsid w:val="005445C9"/>
    <w:rsid w:val="005453F5"/>
    <w:rsid w:val="005471D3"/>
    <w:rsid w:val="00547706"/>
    <w:rsid w:val="00547DB2"/>
    <w:rsid w:val="005512A6"/>
    <w:rsid w:val="0055135B"/>
    <w:rsid w:val="00551A11"/>
    <w:rsid w:val="00552FFD"/>
    <w:rsid w:val="00553AAB"/>
    <w:rsid w:val="0055466D"/>
    <w:rsid w:val="0055472C"/>
    <w:rsid w:val="00554B9D"/>
    <w:rsid w:val="005555A8"/>
    <w:rsid w:val="005571E0"/>
    <w:rsid w:val="005574BA"/>
    <w:rsid w:val="00557CFF"/>
    <w:rsid w:val="00557E05"/>
    <w:rsid w:val="0056029F"/>
    <w:rsid w:val="005613E5"/>
    <w:rsid w:val="00561E9F"/>
    <w:rsid w:val="00562732"/>
    <w:rsid w:val="0056316C"/>
    <w:rsid w:val="00563946"/>
    <w:rsid w:val="0056668E"/>
    <w:rsid w:val="00566C8C"/>
    <w:rsid w:val="005676A9"/>
    <w:rsid w:val="0057043B"/>
    <w:rsid w:val="005718AF"/>
    <w:rsid w:val="005728CA"/>
    <w:rsid w:val="00572F54"/>
    <w:rsid w:val="00573BF0"/>
    <w:rsid w:val="00575DDF"/>
    <w:rsid w:val="00575F24"/>
    <w:rsid w:val="0057675C"/>
    <w:rsid w:val="00576BA6"/>
    <w:rsid w:val="00577C89"/>
    <w:rsid w:val="00581569"/>
    <w:rsid w:val="00581729"/>
    <w:rsid w:val="00581B3D"/>
    <w:rsid w:val="00581FD9"/>
    <w:rsid w:val="0058261D"/>
    <w:rsid w:val="005828B5"/>
    <w:rsid w:val="0058340E"/>
    <w:rsid w:val="00583F6C"/>
    <w:rsid w:val="005843CE"/>
    <w:rsid w:val="0058458B"/>
    <w:rsid w:val="00584CCD"/>
    <w:rsid w:val="005852EE"/>
    <w:rsid w:val="00585315"/>
    <w:rsid w:val="00585470"/>
    <w:rsid w:val="00585589"/>
    <w:rsid w:val="00585666"/>
    <w:rsid w:val="00586C03"/>
    <w:rsid w:val="00586F07"/>
    <w:rsid w:val="00587207"/>
    <w:rsid w:val="00591050"/>
    <w:rsid w:val="0059119C"/>
    <w:rsid w:val="00591FA3"/>
    <w:rsid w:val="005922DD"/>
    <w:rsid w:val="005947D4"/>
    <w:rsid w:val="00594A35"/>
    <w:rsid w:val="005966F7"/>
    <w:rsid w:val="005973FC"/>
    <w:rsid w:val="005974F6"/>
    <w:rsid w:val="0059788E"/>
    <w:rsid w:val="005A039E"/>
    <w:rsid w:val="005A0502"/>
    <w:rsid w:val="005A0C7B"/>
    <w:rsid w:val="005A11A5"/>
    <w:rsid w:val="005A381E"/>
    <w:rsid w:val="005A3931"/>
    <w:rsid w:val="005A4DB8"/>
    <w:rsid w:val="005A52B6"/>
    <w:rsid w:val="005A5509"/>
    <w:rsid w:val="005A5C54"/>
    <w:rsid w:val="005A6610"/>
    <w:rsid w:val="005B3405"/>
    <w:rsid w:val="005B4E2E"/>
    <w:rsid w:val="005B50D4"/>
    <w:rsid w:val="005C0AF8"/>
    <w:rsid w:val="005C136E"/>
    <w:rsid w:val="005C219A"/>
    <w:rsid w:val="005C219B"/>
    <w:rsid w:val="005C5072"/>
    <w:rsid w:val="005C5733"/>
    <w:rsid w:val="005C5F04"/>
    <w:rsid w:val="005C67B8"/>
    <w:rsid w:val="005D009C"/>
    <w:rsid w:val="005D0D06"/>
    <w:rsid w:val="005D278D"/>
    <w:rsid w:val="005D4578"/>
    <w:rsid w:val="005D7A2E"/>
    <w:rsid w:val="005E0F3A"/>
    <w:rsid w:val="005E23DF"/>
    <w:rsid w:val="005E4621"/>
    <w:rsid w:val="005E49FF"/>
    <w:rsid w:val="005E7A01"/>
    <w:rsid w:val="005F06EF"/>
    <w:rsid w:val="005F0716"/>
    <w:rsid w:val="005F0C49"/>
    <w:rsid w:val="005F17AD"/>
    <w:rsid w:val="005F1FD7"/>
    <w:rsid w:val="005F2385"/>
    <w:rsid w:val="005F3C1C"/>
    <w:rsid w:val="005F479F"/>
    <w:rsid w:val="005F4986"/>
    <w:rsid w:val="005F6794"/>
    <w:rsid w:val="005F6FB8"/>
    <w:rsid w:val="00601C42"/>
    <w:rsid w:val="00602BCE"/>
    <w:rsid w:val="00602F6E"/>
    <w:rsid w:val="00605D55"/>
    <w:rsid w:val="00605EC1"/>
    <w:rsid w:val="00611C8E"/>
    <w:rsid w:val="006122CF"/>
    <w:rsid w:val="0061306A"/>
    <w:rsid w:val="00614590"/>
    <w:rsid w:val="006147C7"/>
    <w:rsid w:val="0061515C"/>
    <w:rsid w:val="006155BB"/>
    <w:rsid w:val="0061574A"/>
    <w:rsid w:val="00615C2F"/>
    <w:rsid w:val="00616C28"/>
    <w:rsid w:val="00620580"/>
    <w:rsid w:val="006207C1"/>
    <w:rsid w:val="00621FBD"/>
    <w:rsid w:val="006224B8"/>
    <w:rsid w:val="00622F4E"/>
    <w:rsid w:val="00623CCE"/>
    <w:rsid w:val="00624A4C"/>
    <w:rsid w:val="00625DE1"/>
    <w:rsid w:val="006267D0"/>
    <w:rsid w:val="0062739E"/>
    <w:rsid w:val="006301A6"/>
    <w:rsid w:val="00630843"/>
    <w:rsid w:val="006313A2"/>
    <w:rsid w:val="006321B7"/>
    <w:rsid w:val="006322EC"/>
    <w:rsid w:val="00633090"/>
    <w:rsid w:val="00633EF4"/>
    <w:rsid w:val="00634A8E"/>
    <w:rsid w:val="00637319"/>
    <w:rsid w:val="00637EAC"/>
    <w:rsid w:val="006401B1"/>
    <w:rsid w:val="00640FB3"/>
    <w:rsid w:val="00642DD9"/>
    <w:rsid w:val="00642E60"/>
    <w:rsid w:val="006431D2"/>
    <w:rsid w:val="006439A7"/>
    <w:rsid w:val="006454C9"/>
    <w:rsid w:val="006468B9"/>
    <w:rsid w:val="00647954"/>
    <w:rsid w:val="00647EE6"/>
    <w:rsid w:val="00651144"/>
    <w:rsid w:val="00651B06"/>
    <w:rsid w:val="00651FDE"/>
    <w:rsid w:val="006525E2"/>
    <w:rsid w:val="00654376"/>
    <w:rsid w:val="00656188"/>
    <w:rsid w:val="00657566"/>
    <w:rsid w:val="006578EA"/>
    <w:rsid w:val="0066217F"/>
    <w:rsid w:val="00662D3E"/>
    <w:rsid w:val="00662EDC"/>
    <w:rsid w:val="006633F6"/>
    <w:rsid w:val="006657AF"/>
    <w:rsid w:val="00665D93"/>
    <w:rsid w:val="00666B5F"/>
    <w:rsid w:val="00666B6B"/>
    <w:rsid w:val="0066759B"/>
    <w:rsid w:val="00667B72"/>
    <w:rsid w:val="00670633"/>
    <w:rsid w:val="0067130D"/>
    <w:rsid w:val="00671360"/>
    <w:rsid w:val="00673B2E"/>
    <w:rsid w:val="0067462A"/>
    <w:rsid w:val="00674A33"/>
    <w:rsid w:val="00680D1C"/>
    <w:rsid w:val="00681407"/>
    <w:rsid w:val="0068360A"/>
    <w:rsid w:val="00683CDC"/>
    <w:rsid w:val="006845DE"/>
    <w:rsid w:val="00685B12"/>
    <w:rsid w:val="00685D28"/>
    <w:rsid w:val="00687617"/>
    <w:rsid w:val="00687C51"/>
    <w:rsid w:val="00687FC1"/>
    <w:rsid w:val="0069032B"/>
    <w:rsid w:val="006932E0"/>
    <w:rsid w:val="006933F0"/>
    <w:rsid w:val="00693EFF"/>
    <w:rsid w:val="00694193"/>
    <w:rsid w:val="006944F5"/>
    <w:rsid w:val="0069599E"/>
    <w:rsid w:val="00696D98"/>
    <w:rsid w:val="006971AA"/>
    <w:rsid w:val="0069736F"/>
    <w:rsid w:val="006A0D43"/>
    <w:rsid w:val="006A0E75"/>
    <w:rsid w:val="006A227B"/>
    <w:rsid w:val="006A23C4"/>
    <w:rsid w:val="006A2D16"/>
    <w:rsid w:val="006A38C4"/>
    <w:rsid w:val="006A46FD"/>
    <w:rsid w:val="006A4DA9"/>
    <w:rsid w:val="006A7725"/>
    <w:rsid w:val="006B0C37"/>
    <w:rsid w:val="006B1C3B"/>
    <w:rsid w:val="006B1CB3"/>
    <w:rsid w:val="006B1D33"/>
    <w:rsid w:val="006B4332"/>
    <w:rsid w:val="006B4DB2"/>
    <w:rsid w:val="006C044B"/>
    <w:rsid w:val="006C27C4"/>
    <w:rsid w:val="006C30FB"/>
    <w:rsid w:val="006C43FC"/>
    <w:rsid w:val="006C4C6D"/>
    <w:rsid w:val="006C5834"/>
    <w:rsid w:val="006C7996"/>
    <w:rsid w:val="006D04A0"/>
    <w:rsid w:val="006D33BB"/>
    <w:rsid w:val="006D4426"/>
    <w:rsid w:val="006D491D"/>
    <w:rsid w:val="006D53EB"/>
    <w:rsid w:val="006D623E"/>
    <w:rsid w:val="006D6C9B"/>
    <w:rsid w:val="006D7F0A"/>
    <w:rsid w:val="006E00A0"/>
    <w:rsid w:val="006E2634"/>
    <w:rsid w:val="006E269A"/>
    <w:rsid w:val="006E3EE1"/>
    <w:rsid w:val="006E445C"/>
    <w:rsid w:val="006E4BED"/>
    <w:rsid w:val="006E4DA2"/>
    <w:rsid w:val="006E698B"/>
    <w:rsid w:val="006F0169"/>
    <w:rsid w:val="006F0F28"/>
    <w:rsid w:val="006F273D"/>
    <w:rsid w:val="006F379D"/>
    <w:rsid w:val="006F37F5"/>
    <w:rsid w:val="006F4284"/>
    <w:rsid w:val="006F42C7"/>
    <w:rsid w:val="006F64B8"/>
    <w:rsid w:val="006F657C"/>
    <w:rsid w:val="007017F1"/>
    <w:rsid w:val="00701AF9"/>
    <w:rsid w:val="00702035"/>
    <w:rsid w:val="00702124"/>
    <w:rsid w:val="00702EA3"/>
    <w:rsid w:val="00703068"/>
    <w:rsid w:val="00703740"/>
    <w:rsid w:val="0070398A"/>
    <w:rsid w:val="00704006"/>
    <w:rsid w:val="0070414B"/>
    <w:rsid w:val="00704B68"/>
    <w:rsid w:val="00705618"/>
    <w:rsid w:val="007063B2"/>
    <w:rsid w:val="007066BE"/>
    <w:rsid w:val="0071177A"/>
    <w:rsid w:val="007123A3"/>
    <w:rsid w:val="00713A26"/>
    <w:rsid w:val="007143AA"/>
    <w:rsid w:val="00714D11"/>
    <w:rsid w:val="00715038"/>
    <w:rsid w:val="007166F2"/>
    <w:rsid w:val="007179E4"/>
    <w:rsid w:val="007204D3"/>
    <w:rsid w:val="007204E6"/>
    <w:rsid w:val="00720E18"/>
    <w:rsid w:val="007226B8"/>
    <w:rsid w:val="00722F64"/>
    <w:rsid w:val="007231B6"/>
    <w:rsid w:val="00725ADA"/>
    <w:rsid w:val="00725AEE"/>
    <w:rsid w:val="007268BB"/>
    <w:rsid w:val="00726E15"/>
    <w:rsid w:val="0073000C"/>
    <w:rsid w:val="00730DB4"/>
    <w:rsid w:val="00731CFB"/>
    <w:rsid w:val="0073265B"/>
    <w:rsid w:val="00733707"/>
    <w:rsid w:val="00735427"/>
    <w:rsid w:val="00735A92"/>
    <w:rsid w:val="00736796"/>
    <w:rsid w:val="00736A2D"/>
    <w:rsid w:val="00740C6F"/>
    <w:rsid w:val="0074188B"/>
    <w:rsid w:val="00742BB8"/>
    <w:rsid w:val="007442DD"/>
    <w:rsid w:val="00745BAB"/>
    <w:rsid w:val="00745C83"/>
    <w:rsid w:val="00746433"/>
    <w:rsid w:val="00747353"/>
    <w:rsid w:val="00750540"/>
    <w:rsid w:val="007515B8"/>
    <w:rsid w:val="00751FDF"/>
    <w:rsid w:val="007524D1"/>
    <w:rsid w:val="007533F7"/>
    <w:rsid w:val="0075385B"/>
    <w:rsid w:val="00753BFA"/>
    <w:rsid w:val="0075554F"/>
    <w:rsid w:val="00755C7B"/>
    <w:rsid w:val="00756018"/>
    <w:rsid w:val="00756946"/>
    <w:rsid w:val="00757713"/>
    <w:rsid w:val="007604D2"/>
    <w:rsid w:val="00760AC7"/>
    <w:rsid w:val="00761F07"/>
    <w:rsid w:val="007633ED"/>
    <w:rsid w:val="00765255"/>
    <w:rsid w:val="007657C4"/>
    <w:rsid w:val="00765D89"/>
    <w:rsid w:val="007671FB"/>
    <w:rsid w:val="00767D78"/>
    <w:rsid w:val="00767DDE"/>
    <w:rsid w:val="00773673"/>
    <w:rsid w:val="0077490A"/>
    <w:rsid w:val="00775D5B"/>
    <w:rsid w:val="00775E0A"/>
    <w:rsid w:val="00777DE1"/>
    <w:rsid w:val="00781649"/>
    <w:rsid w:val="0078166D"/>
    <w:rsid w:val="0078178E"/>
    <w:rsid w:val="0078197C"/>
    <w:rsid w:val="00782F63"/>
    <w:rsid w:val="00784E36"/>
    <w:rsid w:val="00784E66"/>
    <w:rsid w:val="00785D3A"/>
    <w:rsid w:val="0079169D"/>
    <w:rsid w:val="00791CE5"/>
    <w:rsid w:val="007930AB"/>
    <w:rsid w:val="00793538"/>
    <w:rsid w:val="00794185"/>
    <w:rsid w:val="00794471"/>
    <w:rsid w:val="0079530F"/>
    <w:rsid w:val="007A2F99"/>
    <w:rsid w:val="007A433E"/>
    <w:rsid w:val="007A4EAF"/>
    <w:rsid w:val="007A6923"/>
    <w:rsid w:val="007A7415"/>
    <w:rsid w:val="007A76CA"/>
    <w:rsid w:val="007B0BFE"/>
    <w:rsid w:val="007B0D63"/>
    <w:rsid w:val="007B0E3B"/>
    <w:rsid w:val="007B431A"/>
    <w:rsid w:val="007B47C3"/>
    <w:rsid w:val="007B4B60"/>
    <w:rsid w:val="007B4EBE"/>
    <w:rsid w:val="007B53CD"/>
    <w:rsid w:val="007B6229"/>
    <w:rsid w:val="007B67DF"/>
    <w:rsid w:val="007B69AA"/>
    <w:rsid w:val="007B6D11"/>
    <w:rsid w:val="007B6DD5"/>
    <w:rsid w:val="007B773C"/>
    <w:rsid w:val="007B79ED"/>
    <w:rsid w:val="007C1869"/>
    <w:rsid w:val="007C1EB5"/>
    <w:rsid w:val="007C2C57"/>
    <w:rsid w:val="007C62B0"/>
    <w:rsid w:val="007C69C7"/>
    <w:rsid w:val="007C724D"/>
    <w:rsid w:val="007D1629"/>
    <w:rsid w:val="007D1E80"/>
    <w:rsid w:val="007D4505"/>
    <w:rsid w:val="007D55C1"/>
    <w:rsid w:val="007D587D"/>
    <w:rsid w:val="007D6FDB"/>
    <w:rsid w:val="007D7AB1"/>
    <w:rsid w:val="007E0DA4"/>
    <w:rsid w:val="007E164E"/>
    <w:rsid w:val="007E2573"/>
    <w:rsid w:val="007E3900"/>
    <w:rsid w:val="007E4607"/>
    <w:rsid w:val="007E7A07"/>
    <w:rsid w:val="007F1482"/>
    <w:rsid w:val="007F3709"/>
    <w:rsid w:val="007F3FDF"/>
    <w:rsid w:val="007F4AF6"/>
    <w:rsid w:val="007F569B"/>
    <w:rsid w:val="007F58D6"/>
    <w:rsid w:val="007F5B2A"/>
    <w:rsid w:val="007F603C"/>
    <w:rsid w:val="007F7423"/>
    <w:rsid w:val="007F7A82"/>
    <w:rsid w:val="007F7EEE"/>
    <w:rsid w:val="00800C96"/>
    <w:rsid w:val="0080189C"/>
    <w:rsid w:val="00801C6B"/>
    <w:rsid w:val="00802B53"/>
    <w:rsid w:val="00803E06"/>
    <w:rsid w:val="00804963"/>
    <w:rsid w:val="00804EA6"/>
    <w:rsid w:val="00805028"/>
    <w:rsid w:val="00806656"/>
    <w:rsid w:val="00806CE7"/>
    <w:rsid w:val="008073C1"/>
    <w:rsid w:val="00807AD8"/>
    <w:rsid w:val="00807BB1"/>
    <w:rsid w:val="00810065"/>
    <w:rsid w:val="00810C1F"/>
    <w:rsid w:val="00811790"/>
    <w:rsid w:val="00811A03"/>
    <w:rsid w:val="0081224F"/>
    <w:rsid w:val="00812CA1"/>
    <w:rsid w:val="00812DD7"/>
    <w:rsid w:val="008140A9"/>
    <w:rsid w:val="00814184"/>
    <w:rsid w:val="0081419C"/>
    <w:rsid w:val="0081597D"/>
    <w:rsid w:val="00816A4B"/>
    <w:rsid w:val="0082022F"/>
    <w:rsid w:val="0082142A"/>
    <w:rsid w:val="00824EBD"/>
    <w:rsid w:val="0082551F"/>
    <w:rsid w:val="008255A1"/>
    <w:rsid w:val="00826412"/>
    <w:rsid w:val="00827BA2"/>
    <w:rsid w:val="008360C5"/>
    <w:rsid w:val="00840457"/>
    <w:rsid w:val="0084059F"/>
    <w:rsid w:val="00840F1A"/>
    <w:rsid w:val="00841E91"/>
    <w:rsid w:val="008425DB"/>
    <w:rsid w:val="008431A3"/>
    <w:rsid w:val="0084367A"/>
    <w:rsid w:val="008439E7"/>
    <w:rsid w:val="008441BF"/>
    <w:rsid w:val="0084642C"/>
    <w:rsid w:val="00850BB3"/>
    <w:rsid w:val="00851EA5"/>
    <w:rsid w:val="00852441"/>
    <w:rsid w:val="0085260B"/>
    <w:rsid w:val="00852773"/>
    <w:rsid w:val="0085339A"/>
    <w:rsid w:val="00853839"/>
    <w:rsid w:val="00853D8A"/>
    <w:rsid w:val="00855544"/>
    <w:rsid w:val="008568EF"/>
    <w:rsid w:val="00856B27"/>
    <w:rsid w:val="0085782D"/>
    <w:rsid w:val="00860055"/>
    <w:rsid w:val="00861575"/>
    <w:rsid w:val="008621E4"/>
    <w:rsid w:val="00862C23"/>
    <w:rsid w:val="0086308A"/>
    <w:rsid w:val="00863462"/>
    <w:rsid w:val="00863810"/>
    <w:rsid w:val="00864ACB"/>
    <w:rsid w:val="0086559D"/>
    <w:rsid w:val="00866092"/>
    <w:rsid w:val="00866DD6"/>
    <w:rsid w:val="008723FF"/>
    <w:rsid w:val="00872DAA"/>
    <w:rsid w:val="008739CE"/>
    <w:rsid w:val="00874C35"/>
    <w:rsid w:val="00874DEC"/>
    <w:rsid w:val="008762B5"/>
    <w:rsid w:val="00877BC5"/>
    <w:rsid w:val="0088009F"/>
    <w:rsid w:val="00881788"/>
    <w:rsid w:val="0088261C"/>
    <w:rsid w:val="008831B7"/>
    <w:rsid w:val="00883781"/>
    <w:rsid w:val="00883CAC"/>
    <w:rsid w:val="008848F7"/>
    <w:rsid w:val="00884B7D"/>
    <w:rsid w:val="0088607F"/>
    <w:rsid w:val="008860E6"/>
    <w:rsid w:val="008862FF"/>
    <w:rsid w:val="00887786"/>
    <w:rsid w:val="008913CA"/>
    <w:rsid w:val="008952B6"/>
    <w:rsid w:val="00895C76"/>
    <w:rsid w:val="00896C14"/>
    <w:rsid w:val="00896D92"/>
    <w:rsid w:val="008974FD"/>
    <w:rsid w:val="00897686"/>
    <w:rsid w:val="008977C3"/>
    <w:rsid w:val="00897C44"/>
    <w:rsid w:val="008A0088"/>
    <w:rsid w:val="008A0C06"/>
    <w:rsid w:val="008A0DF8"/>
    <w:rsid w:val="008A29A1"/>
    <w:rsid w:val="008A33C1"/>
    <w:rsid w:val="008A380E"/>
    <w:rsid w:val="008A39E1"/>
    <w:rsid w:val="008A431E"/>
    <w:rsid w:val="008A5279"/>
    <w:rsid w:val="008A5E37"/>
    <w:rsid w:val="008A6697"/>
    <w:rsid w:val="008B00A3"/>
    <w:rsid w:val="008B0394"/>
    <w:rsid w:val="008B0A69"/>
    <w:rsid w:val="008B176A"/>
    <w:rsid w:val="008B1DFE"/>
    <w:rsid w:val="008B2E5E"/>
    <w:rsid w:val="008B3DD4"/>
    <w:rsid w:val="008B575F"/>
    <w:rsid w:val="008B6D79"/>
    <w:rsid w:val="008B7B45"/>
    <w:rsid w:val="008C0FC7"/>
    <w:rsid w:val="008C4658"/>
    <w:rsid w:val="008C52DD"/>
    <w:rsid w:val="008C5727"/>
    <w:rsid w:val="008C645D"/>
    <w:rsid w:val="008C7F06"/>
    <w:rsid w:val="008D0A98"/>
    <w:rsid w:val="008D2A7C"/>
    <w:rsid w:val="008D3AE8"/>
    <w:rsid w:val="008D3F63"/>
    <w:rsid w:val="008D41CA"/>
    <w:rsid w:val="008D4A4C"/>
    <w:rsid w:val="008D6C3A"/>
    <w:rsid w:val="008D787D"/>
    <w:rsid w:val="008E0C9C"/>
    <w:rsid w:val="008E195F"/>
    <w:rsid w:val="008E2A7C"/>
    <w:rsid w:val="008E2E3F"/>
    <w:rsid w:val="008E3737"/>
    <w:rsid w:val="008E441E"/>
    <w:rsid w:val="008E4F41"/>
    <w:rsid w:val="008E6AAC"/>
    <w:rsid w:val="008E6F42"/>
    <w:rsid w:val="008F19F4"/>
    <w:rsid w:val="008F2534"/>
    <w:rsid w:val="008F28FA"/>
    <w:rsid w:val="008F3366"/>
    <w:rsid w:val="008F414B"/>
    <w:rsid w:val="008F4A6E"/>
    <w:rsid w:val="00900237"/>
    <w:rsid w:val="0090062D"/>
    <w:rsid w:val="0090078B"/>
    <w:rsid w:val="00900B0F"/>
    <w:rsid w:val="00900E52"/>
    <w:rsid w:val="00901DD6"/>
    <w:rsid w:val="00902328"/>
    <w:rsid w:val="00903F50"/>
    <w:rsid w:val="00904034"/>
    <w:rsid w:val="00904578"/>
    <w:rsid w:val="009046EB"/>
    <w:rsid w:val="00904C6A"/>
    <w:rsid w:val="009075F1"/>
    <w:rsid w:val="00907628"/>
    <w:rsid w:val="0091153D"/>
    <w:rsid w:val="0091190F"/>
    <w:rsid w:val="00914623"/>
    <w:rsid w:val="00915ABD"/>
    <w:rsid w:val="0091656B"/>
    <w:rsid w:val="00920585"/>
    <w:rsid w:val="00920613"/>
    <w:rsid w:val="009215BB"/>
    <w:rsid w:val="009222BB"/>
    <w:rsid w:val="00923678"/>
    <w:rsid w:val="00923E56"/>
    <w:rsid w:val="009243FB"/>
    <w:rsid w:val="00924E54"/>
    <w:rsid w:val="00925F6C"/>
    <w:rsid w:val="00927823"/>
    <w:rsid w:val="00927C77"/>
    <w:rsid w:val="0093048C"/>
    <w:rsid w:val="009304E1"/>
    <w:rsid w:val="00931D5F"/>
    <w:rsid w:val="00931D61"/>
    <w:rsid w:val="00931F1C"/>
    <w:rsid w:val="00933102"/>
    <w:rsid w:val="0093413F"/>
    <w:rsid w:val="00934FEE"/>
    <w:rsid w:val="009351D8"/>
    <w:rsid w:val="009368B5"/>
    <w:rsid w:val="00936FE8"/>
    <w:rsid w:val="00937CBF"/>
    <w:rsid w:val="00940D26"/>
    <w:rsid w:val="009452EC"/>
    <w:rsid w:val="00945DA7"/>
    <w:rsid w:val="00946525"/>
    <w:rsid w:val="0094788B"/>
    <w:rsid w:val="0095022F"/>
    <w:rsid w:val="009513C4"/>
    <w:rsid w:val="009518FB"/>
    <w:rsid w:val="00951CDA"/>
    <w:rsid w:val="00953976"/>
    <w:rsid w:val="009546FE"/>
    <w:rsid w:val="0095616E"/>
    <w:rsid w:val="00956713"/>
    <w:rsid w:val="00956C95"/>
    <w:rsid w:val="00957854"/>
    <w:rsid w:val="0096157B"/>
    <w:rsid w:val="009620DA"/>
    <w:rsid w:val="00962D54"/>
    <w:rsid w:val="00966538"/>
    <w:rsid w:val="00966D60"/>
    <w:rsid w:val="00966FA7"/>
    <w:rsid w:val="00967349"/>
    <w:rsid w:val="00967587"/>
    <w:rsid w:val="00970F60"/>
    <w:rsid w:val="00971984"/>
    <w:rsid w:val="009728AC"/>
    <w:rsid w:val="00973CC4"/>
    <w:rsid w:val="00974557"/>
    <w:rsid w:val="0097478C"/>
    <w:rsid w:val="00975BEF"/>
    <w:rsid w:val="0097624C"/>
    <w:rsid w:val="0097752F"/>
    <w:rsid w:val="00980E43"/>
    <w:rsid w:val="00985088"/>
    <w:rsid w:val="00985C3C"/>
    <w:rsid w:val="00985F70"/>
    <w:rsid w:val="00986988"/>
    <w:rsid w:val="00990FF9"/>
    <w:rsid w:val="00991153"/>
    <w:rsid w:val="0099204C"/>
    <w:rsid w:val="009933A7"/>
    <w:rsid w:val="0099373B"/>
    <w:rsid w:val="0099396E"/>
    <w:rsid w:val="0099561B"/>
    <w:rsid w:val="00995D4F"/>
    <w:rsid w:val="00995FE4"/>
    <w:rsid w:val="00996AE1"/>
    <w:rsid w:val="0099773F"/>
    <w:rsid w:val="009A0691"/>
    <w:rsid w:val="009A0868"/>
    <w:rsid w:val="009A0A6F"/>
    <w:rsid w:val="009A3363"/>
    <w:rsid w:val="009A456A"/>
    <w:rsid w:val="009A48AD"/>
    <w:rsid w:val="009A4B84"/>
    <w:rsid w:val="009A6119"/>
    <w:rsid w:val="009A61F7"/>
    <w:rsid w:val="009A69E9"/>
    <w:rsid w:val="009A7534"/>
    <w:rsid w:val="009B0CF9"/>
    <w:rsid w:val="009B389B"/>
    <w:rsid w:val="009B441F"/>
    <w:rsid w:val="009B4D69"/>
    <w:rsid w:val="009B639D"/>
    <w:rsid w:val="009B72E8"/>
    <w:rsid w:val="009C02ED"/>
    <w:rsid w:val="009C038E"/>
    <w:rsid w:val="009C14B0"/>
    <w:rsid w:val="009C29F9"/>
    <w:rsid w:val="009C2DB7"/>
    <w:rsid w:val="009C36F3"/>
    <w:rsid w:val="009C4138"/>
    <w:rsid w:val="009C5435"/>
    <w:rsid w:val="009C5AD9"/>
    <w:rsid w:val="009C6782"/>
    <w:rsid w:val="009C7984"/>
    <w:rsid w:val="009D000F"/>
    <w:rsid w:val="009D0A7B"/>
    <w:rsid w:val="009D4C5D"/>
    <w:rsid w:val="009D5E6B"/>
    <w:rsid w:val="009D69D5"/>
    <w:rsid w:val="009E1397"/>
    <w:rsid w:val="009E25A8"/>
    <w:rsid w:val="009E2C73"/>
    <w:rsid w:val="009E434E"/>
    <w:rsid w:val="009E5CAF"/>
    <w:rsid w:val="009E6119"/>
    <w:rsid w:val="009F0318"/>
    <w:rsid w:val="009F0406"/>
    <w:rsid w:val="009F2724"/>
    <w:rsid w:val="009F2DA0"/>
    <w:rsid w:val="009F3BD5"/>
    <w:rsid w:val="009F616A"/>
    <w:rsid w:val="009F678B"/>
    <w:rsid w:val="009F6AA3"/>
    <w:rsid w:val="009F75BD"/>
    <w:rsid w:val="009F77E0"/>
    <w:rsid w:val="00A0066F"/>
    <w:rsid w:val="00A008F6"/>
    <w:rsid w:val="00A010E9"/>
    <w:rsid w:val="00A01764"/>
    <w:rsid w:val="00A01FA3"/>
    <w:rsid w:val="00A02BCB"/>
    <w:rsid w:val="00A02EBC"/>
    <w:rsid w:val="00A0668A"/>
    <w:rsid w:val="00A06B9C"/>
    <w:rsid w:val="00A110AD"/>
    <w:rsid w:val="00A1262F"/>
    <w:rsid w:val="00A128F3"/>
    <w:rsid w:val="00A13484"/>
    <w:rsid w:val="00A14CB3"/>
    <w:rsid w:val="00A15460"/>
    <w:rsid w:val="00A15A35"/>
    <w:rsid w:val="00A1658D"/>
    <w:rsid w:val="00A16C91"/>
    <w:rsid w:val="00A17194"/>
    <w:rsid w:val="00A202B2"/>
    <w:rsid w:val="00A23467"/>
    <w:rsid w:val="00A24446"/>
    <w:rsid w:val="00A24D38"/>
    <w:rsid w:val="00A2728D"/>
    <w:rsid w:val="00A27777"/>
    <w:rsid w:val="00A27F72"/>
    <w:rsid w:val="00A30809"/>
    <w:rsid w:val="00A334D3"/>
    <w:rsid w:val="00A33977"/>
    <w:rsid w:val="00A341A3"/>
    <w:rsid w:val="00A351FC"/>
    <w:rsid w:val="00A3548B"/>
    <w:rsid w:val="00A407BE"/>
    <w:rsid w:val="00A40A22"/>
    <w:rsid w:val="00A40AE1"/>
    <w:rsid w:val="00A410AD"/>
    <w:rsid w:val="00A437EF"/>
    <w:rsid w:val="00A44585"/>
    <w:rsid w:val="00A4533B"/>
    <w:rsid w:val="00A45540"/>
    <w:rsid w:val="00A45BA2"/>
    <w:rsid w:val="00A4621D"/>
    <w:rsid w:val="00A500B5"/>
    <w:rsid w:val="00A5221A"/>
    <w:rsid w:val="00A52597"/>
    <w:rsid w:val="00A53451"/>
    <w:rsid w:val="00A5379B"/>
    <w:rsid w:val="00A5659B"/>
    <w:rsid w:val="00A56F21"/>
    <w:rsid w:val="00A6018C"/>
    <w:rsid w:val="00A610E6"/>
    <w:rsid w:val="00A6153B"/>
    <w:rsid w:val="00A6319C"/>
    <w:rsid w:val="00A64B89"/>
    <w:rsid w:val="00A669C3"/>
    <w:rsid w:val="00A67A2D"/>
    <w:rsid w:val="00A67C3C"/>
    <w:rsid w:val="00A70ECF"/>
    <w:rsid w:val="00A71662"/>
    <w:rsid w:val="00A72C2C"/>
    <w:rsid w:val="00A72CE2"/>
    <w:rsid w:val="00A73244"/>
    <w:rsid w:val="00A7398E"/>
    <w:rsid w:val="00A73AF8"/>
    <w:rsid w:val="00A75725"/>
    <w:rsid w:val="00A80D5D"/>
    <w:rsid w:val="00A80F3B"/>
    <w:rsid w:val="00A82551"/>
    <w:rsid w:val="00A82AE9"/>
    <w:rsid w:val="00A833A8"/>
    <w:rsid w:val="00A85813"/>
    <w:rsid w:val="00A86851"/>
    <w:rsid w:val="00A8741B"/>
    <w:rsid w:val="00A91372"/>
    <w:rsid w:val="00A91F6E"/>
    <w:rsid w:val="00A920A9"/>
    <w:rsid w:val="00A92240"/>
    <w:rsid w:val="00A92A1B"/>
    <w:rsid w:val="00A93579"/>
    <w:rsid w:val="00A93982"/>
    <w:rsid w:val="00A96208"/>
    <w:rsid w:val="00A96C3E"/>
    <w:rsid w:val="00AA019A"/>
    <w:rsid w:val="00AA16BA"/>
    <w:rsid w:val="00AA19C2"/>
    <w:rsid w:val="00AA2D14"/>
    <w:rsid w:val="00AA47B2"/>
    <w:rsid w:val="00AA5437"/>
    <w:rsid w:val="00AA54BC"/>
    <w:rsid w:val="00AA5BB7"/>
    <w:rsid w:val="00AA5DE0"/>
    <w:rsid w:val="00AA66AB"/>
    <w:rsid w:val="00AA690C"/>
    <w:rsid w:val="00AA6A4D"/>
    <w:rsid w:val="00AA7789"/>
    <w:rsid w:val="00AA7D06"/>
    <w:rsid w:val="00AB0324"/>
    <w:rsid w:val="00AB1F68"/>
    <w:rsid w:val="00AB256B"/>
    <w:rsid w:val="00AB2B44"/>
    <w:rsid w:val="00AB6603"/>
    <w:rsid w:val="00AB79D1"/>
    <w:rsid w:val="00AC01FB"/>
    <w:rsid w:val="00AC045D"/>
    <w:rsid w:val="00AC0F1E"/>
    <w:rsid w:val="00AC0FB8"/>
    <w:rsid w:val="00AC29F5"/>
    <w:rsid w:val="00AC63DB"/>
    <w:rsid w:val="00AC6762"/>
    <w:rsid w:val="00AC78A5"/>
    <w:rsid w:val="00AC7A4A"/>
    <w:rsid w:val="00AC7B1C"/>
    <w:rsid w:val="00AD25BE"/>
    <w:rsid w:val="00AD2793"/>
    <w:rsid w:val="00AD3880"/>
    <w:rsid w:val="00AD4715"/>
    <w:rsid w:val="00AD477E"/>
    <w:rsid w:val="00AD4EA6"/>
    <w:rsid w:val="00AD6F45"/>
    <w:rsid w:val="00AD78AC"/>
    <w:rsid w:val="00AD7BFC"/>
    <w:rsid w:val="00AE1773"/>
    <w:rsid w:val="00AE318C"/>
    <w:rsid w:val="00AE3DAC"/>
    <w:rsid w:val="00AE4E54"/>
    <w:rsid w:val="00AE569E"/>
    <w:rsid w:val="00AE74DF"/>
    <w:rsid w:val="00AF2548"/>
    <w:rsid w:val="00AF2A32"/>
    <w:rsid w:val="00AF36A6"/>
    <w:rsid w:val="00AF3ABC"/>
    <w:rsid w:val="00AF3F00"/>
    <w:rsid w:val="00AF449A"/>
    <w:rsid w:val="00AF44B9"/>
    <w:rsid w:val="00AF58EA"/>
    <w:rsid w:val="00AF6941"/>
    <w:rsid w:val="00AF702A"/>
    <w:rsid w:val="00AF734A"/>
    <w:rsid w:val="00B00359"/>
    <w:rsid w:val="00B013FC"/>
    <w:rsid w:val="00B0162E"/>
    <w:rsid w:val="00B027CE"/>
    <w:rsid w:val="00B02E4F"/>
    <w:rsid w:val="00B03AC7"/>
    <w:rsid w:val="00B05D10"/>
    <w:rsid w:val="00B05F4C"/>
    <w:rsid w:val="00B07A65"/>
    <w:rsid w:val="00B07C00"/>
    <w:rsid w:val="00B12B98"/>
    <w:rsid w:val="00B12F7A"/>
    <w:rsid w:val="00B147EE"/>
    <w:rsid w:val="00B14D80"/>
    <w:rsid w:val="00B15312"/>
    <w:rsid w:val="00B17A13"/>
    <w:rsid w:val="00B20A4A"/>
    <w:rsid w:val="00B21608"/>
    <w:rsid w:val="00B21D2B"/>
    <w:rsid w:val="00B22AB7"/>
    <w:rsid w:val="00B232FE"/>
    <w:rsid w:val="00B23842"/>
    <w:rsid w:val="00B244C7"/>
    <w:rsid w:val="00B25124"/>
    <w:rsid w:val="00B25530"/>
    <w:rsid w:val="00B25E82"/>
    <w:rsid w:val="00B275AF"/>
    <w:rsid w:val="00B27B43"/>
    <w:rsid w:val="00B27C5C"/>
    <w:rsid w:val="00B30B72"/>
    <w:rsid w:val="00B30BE1"/>
    <w:rsid w:val="00B318DD"/>
    <w:rsid w:val="00B33C18"/>
    <w:rsid w:val="00B34788"/>
    <w:rsid w:val="00B3520B"/>
    <w:rsid w:val="00B40172"/>
    <w:rsid w:val="00B40393"/>
    <w:rsid w:val="00B40A7F"/>
    <w:rsid w:val="00B41DB9"/>
    <w:rsid w:val="00B43B82"/>
    <w:rsid w:val="00B4489D"/>
    <w:rsid w:val="00B472A3"/>
    <w:rsid w:val="00B50202"/>
    <w:rsid w:val="00B5043E"/>
    <w:rsid w:val="00B5086B"/>
    <w:rsid w:val="00B50CF9"/>
    <w:rsid w:val="00B50E1C"/>
    <w:rsid w:val="00B51AF8"/>
    <w:rsid w:val="00B51F9B"/>
    <w:rsid w:val="00B547A9"/>
    <w:rsid w:val="00B54839"/>
    <w:rsid w:val="00B560A8"/>
    <w:rsid w:val="00B579F8"/>
    <w:rsid w:val="00B60515"/>
    <w:rsid w:val="00B6066D"/>
    <w:rsid w:val="00B61374"/>
    <w:rsid w:val="00B62FB1"/>
    <w:rsid w:val="00B636B0"/>
    <w:rsid w:val="00B63A1C"/>
    <w:rsid w:val="00B657F9"/>
    <w:rsid w:val="00B65CDA"/>
    <w:rsid w:val="00B67717"/>
    <w:rsid w:val="00B703CB"/>
    <w:rsid w:val="00B70E7D"/>
    <w:rsid w:val="00B70FDF"/>
    <w:rsid w:val="00B712FE"/>
    <w:rsid w:val="00B72367"/>
    <w:rsid w:val="00B7384D"/>
    <w:rsid w:val="00B749BC"/>
    <w:rsid w:val="00B752B6"/>
    <w:rsid w:val="00B75877"/>
    <w:rsid w:val="00B768F1"/>
    <w:rsid w:val="00B77E30"/>
    <w:rsid w:val="00B80EE8"/>
    <w:rsid w:val="00B819B1"/>
    <w:rsid w:val="00B820A9"/>
    <w:rsid w:val="00B83AD6"/>
    <w:rsid w:val="00B84494"/>
    <w:rsid w:val="00B851C1"/>
    <w:rsid w:val="00B86DB1"/>
    <w:rsid w:val="00B901A7"/>
    <w:rsid w:val="00B9074C"/>
    <w:rsid w:val="00B9266E"/>
    <w:rsid w:val="00B929DC"/>
    <w:rsid w:val="00B9351A"/>
    <w:rsid w:val="00B9439C"/>
    <w:rsid w:val="00B949A7"/>
    <w:rsid w:val="00B96977"/>
    <w:rsid w:val="00B96A58"/>
    <w:rsid w:val="00B970F0"/>
    <w:rsid w:val="00B9719E"/>
    <w:rsid w:val="00B97CA6"/>
    <w:rsid w:val="00BA0340"/>
    <w:rsid w:val="00BA0580"/>
    <w:rsid w:val="00BA500F"/>
    <w:rsid w:val="00BA52DD"/>
    <w:rsid w:val="00BA570E"/>
    <w:rsid w:val="00BA5B61"/>
    <w:rsid w:val="00BA68FB"/>
    <w:rsid w:val="00BA6C5E"/>
    <w:rsid w:val="00BA71A4"/>
    <w:rsid w:val="00BA78F2"/>
    <w:rsid w:val="00BB0ACA"/>
    <w:rsid w:val="00BB2811"/>
    <w:rsid w:val="00BB2C2B"/>
    <w:rsid w:val="00BB3E36"/>
    <w:rsid w:val="00BB3E90"/>
    <w:rsid w:val="00BB465C"/>
    <w:rsid w:val="00BB5529"/>
    <w:rsid w:val="00BB6476"/>
    <w:rsid w:val="00BC08B1"/>
    <w:rsid w:val="00BC150F"/>
    <w:rsid w:val="00BC152B"/>
    <w:rsid w:val="00BC3620"/>
    <w:rsid w:val="00BC494F"/>
    <w:rsid w:val="00BC50CA"/>
    <w:rsid w:val="00BC57CE"/>
    <w:rsid w:val="00BC68A3"/>
    <w:rsid w:val="00BD0C89"/>
    <w:rsid w:val="00BD3743"/>
    <w:rsid w:val="00BD3A9E"/>
    <w:rsid w:val="00BD5090"/>
    <w:rsid w:val="00BD739D"/>
    <w:rsid w:val="00BE2EEC"/>
    <w:rsid w:val="00BE45B3"/>
    <w:rsid w:val="00BE6162"/>
    <w:rsid w:val="00BE631D"/>
    <w:rsid w:val="00BF00E7"/>
    <w:rsid w:val="00BF0E4F"/>
    <w:rsid w:val="00BF25AB"/>
    <w:rsid w:val="00BF2D8F"/>
    <w:rsid w:val="00BF318C"/>
    <w:rsid w:val="00BF40DF"/>
    <w:rsid w:val="00BF4945"/>
    <w:rsid w:val="00BF522B"/>
    <w:rsid w:val="00BF5C60"/>
    <w:rsid w:val="00BF5F6F"/>
    <w:rsid w:val="00BF7D61"/>
    <w:rsid w:val="00C0057D"/>
    <w:rsid w:val="00C007FA"/>
    <w:rsid w:val="00C0341A"/>
    <w:rsid w:val="00C0603C"/>
    <w:rsid w:val="00C07CBB"/>
    <w:rsid w:val="00C104CA"/>
    <w:rsid w:val="00C1062F"/>
    <w:rsid w:val="00C10737"/>
    <w:rsid w:val="00C107BD"/>
    <w:rsid w:val="00C1283B"/>
    <w:rsid w:val="00C14A93"/>
    <w:rsid w:val="00C164AE"/>
    <w:rsid w:val="00C20C62"/>
    <w:rsid w:val="00C20EC6"/>
    <w:rsid w:val="00C211CA"/>
    <w:rsid w:val="00C214BF"/>
    <w:rsid w:val="00C22687"/>
    <w:rsid w:val="00C23ABD"/>
    <w:rsid w:val="00C256D6"/>
    <w:rsid w:val="00C26035"/>
    <w:rsid w:val="00C27589"/>
    <w:rsid w:val="00C27C51"/>
    <w:rsid w:val="00C3041B"/>
    <w:rsid w:val="00C30768"/>
    <w:rsid w:val="00C30A03"/>
    <w:rsid w:val="00C30C33"/>
    <w:rsid w:val="00C31563"/>
    <w:rsid w:val="00C32101"/>
    <w:rsid w:val="00C32105"/>
    <w:rsid w:val="00C3224F"/>
    <w:rsid w:val="00C34153"/>
    <w:rsid w:val="00C34526"/>
    <w:rsid w:val="00C34DDE"/>
    <w:rsid w:val="00C34E22"/>
    <w:rsid w:val="00C34E64"/>
    <w:rsid w:val="00C35941"/>
    <w:rsid w:val="00C366AE"/>
    <w:rsid w:val="00C42C24"/>
    <w:rsid w:val="00C452E5"/>
    <w:rsid w:val="00C45739"/>
    <w:rsid w:val="00C46C6A"/>
    <w:rsid w:val="00C46FC6"/>
    <w:rsid w:val="00C476D8"/>
    <w:rsid w:val="00C5004D"/>
    <w:rsid w:val="00C50641"/>
    <w:rsid w:val="00C50D3C"/>
    <w:rsid w:val="00C51D16"/>
    <w:rsid w:val="00C52079"/>
    <w:rsid w:val="00C52825"/>
    <w:rsid w:val="00C528F5"/>
    <w:rsid w:val="00C54AEB"/>
    <w:rsid w:val="00C54F2E"/>
    <w:rsid w:val="00C5546E"/>
    <w:rsid w:val="00C562C4"/>
    <w:rsid w:val="00C56644"/>
    <w:rsid w:val="00C56B3D"/>
    <w:rsid w:val="00C611FC"/>
    <w:rsid w:val="00C617FB"/>
    <w:rsid w:val="00C62E8D"/>
    <w:rsid w:val="00C64A0D"/>
    <w:rsid w:val="00C65B0F"/>
    <w:rsid w:val="00C65C84"/>
    <w:rsid w:val="00C662E1"/>
    <w:rsid w:val="00C71E5F"/>
    <w:rsid w:val="00C73820"/>
    <w:rsid w:val="00C74F4B"/>
    <w:rsid w:val="00C758CA"/>
    <w:rsid w:val="00C7615F"/>
    <w:rsid w:val="00C802EF"/>
    <w:rsid w:val="00C814A3"/>
    <w:rsid w:val="00C815F1"/>
    <w:rsid w:val="00C817B8"/>
    <w:rsid w:val="00C82139"/>
    <w:rsid w:val="00C82455"/>
    <w:rsid w:val="00C83023"/>
    <w:rsid w:val="00C839AC"/>
    <w:rsid w:val="00C84533"/>
    <w:rsid w:val="00C85201"/>
    <w:rsid w:val="00C8590C"/>
    <w:rsid w:val="00C85D6B"/>
    <w:rsid w:val="00C87994"/>
    <w:rsid w:val="00C91614"/>
    <w:rsid w:val="00C9189A"/>
    <w:rsid w:val="00C929E3"/>
    <w:rsid w:val="00C92FAA"/>
    <w:rsid w:val="00C9309D"/>
    <w:rsid w:val="00C938D0"/>
    <w:rsid w:val="00C941D0"/>
    <w:rsid w:val="00C95CF0"/>
    <w:rsid w:val="00C95DFB"/>
    <w:rsid w:val="00C9724D"/>
    <w:rsid w:val="00C97752"/>
    <w:rsid w:val="00C97B02"/>
    <w:rsid w:val="00CA0BCA"/>
    <w:rsid w:val="00CA1FA2"/>
    <w:rsid w:val="00CA31E8"/>
    <w:rsid w:val="00CA3A6C"/>
    <w:rsid w:val="00CA3B9B"/>
    <w:rsid w:val="00CA4B72"/>
    <w:rsid w:val="00CA4CFF"/>
    <w:rsid w:val="00CA529F"/>
    <w:rsid w:val="00CA5F7B"/>
    <w:rsid w:val="00CA76B9"/>
    <w:rsid w:val="00CA7B09"/>
    <w:rsid w:val="00CA7B62"/>
    <w:rsid w:val="00CB23B4"/>
    <w:rsid w:val="00CB3CA7"/>
    <w:rsid w:val="00CB5D2F"/>
    <w:rsid w:val="00CC0173"/>
    <w:rsid w:val="00CC03FC"/>
    <w:rsid w:val="00CC2205"/>
    <w:rsid w:val="00CC2886"/>
    <w:rsid w:val="00CC288C"/>
    <w:rsid w:val="00CC33C8"/>
    <w:rsid w:val="00CC421D"/>
    <w:rsid w:val="00CC4278"/>
    <w:rsid w:val="00CC7616"/>
    <w:rsid w:val="00CD1C5D"/>
    <w:rsid w:val="00CD2B39"/>
    <w:rsid w:val="00CD3DFD"/>
    <w:rsid w:val="00CD4057"/>
    <w:rsid w:val="00CD588D"/>
    <w:rsid w:val="00CD66A5"/>
    <w:rsid w:val="00CD6F2A"/>
    <w:rsid w:val="00CD73A3"/>
    <w:rsid w:val="00CD78CB"/>
    <w:rsid w:val="00CE12DE"/>
    <w:rsid w:val="00CE16F4"/>
    <w:rsid w:val="00CE2107"/>
    <w:rsid w:val="00CE3057"/>
    <w:rsid w:val="00CE4487"/>
    <w:rsid w:val="00CE45C1"/>
    <w:rsid w:val="00CE4B7F"/>
    <w:rsid w:val="00CE53E7"/>
    <w:rsid w:val="00CE59AF"/>
    <w:rsid w:val="00CE5B25"/>
    <w:rsid w:val="00CE6EBC"/>
    <w:rsid w:val="00CE75DF"/>
    <w:rsid w:val="00CF0AB1"/>
    <w:rsid w:val="00CF1C3C"/>
    <w:rsid w:val="00CF2734"/>
    <w:rsid w:val="00CF349C"/>
    <w:rsid w:val="00CF397C"/>
    <w:rsid w:val="00D01831"/>
    <w:rsid w:val="00D0276B"/>
    <w:rsid w:val="00D054E4"/>
    <w:rsid w:val="00D05E18"/>
    <w:rsid w:val="00D074C0"/>
    <w:rsid w:val="00D101E7"/>
    <w:rsid w:val="00D102BA"/>
    <w:rsid w:val="00D11949"/>
    <w:rsid w:val="00D1294B"/>
    <w:rsid w:val="00D13D6C"/>
    <w:rsid w:val="00D151A6"/>
    <w:rsid w:val="00D168E7"/>
    <w:rsid w:val="00D213D2"/>
    <w:rsid w:val="00D223B8"/>
    <w:rsid w:val="00D22425"/>
    <w:rsid w:val="00D235DB"/>
    <w:rsid w:val="00D2499B"/>
    <w:rsid w:val="00D25588"/>
    <w:rsid w:val="00D2565D"/>
    <w:rsid w:val="00D26274"/>
    <w:rsid w:val="00D26657"/>
    <w:rsid w:val="00D27345"/>
    <w:rsid w:val="00D27801"/>
    <w:rsid w:val="00D3206C"/>
    <w:rsid w:val="00D322AB"/>
    <w:rsid w:val="00D32BCC"/>
    <w:rsid w:val="00D32C66"/>
    <w:rsid w:val="00D32E44"/>
    <w:rsid w:val="00D33E89"/>
    <w:rsid w:val="00D36198"/>
    <w:rsid w:val="00D37B35"/>
    <w:rsid w:val="00D37D2F"/>
    <w:rsid w:val="00D37FAD"/>
    <w:rsid w:val="00D4194B"/>
    <w:rsid w:val="00D437B8"/>
    <w:rsid w:val="00D446C2"/>
    <w:rsid w:val="00D44B65"/>
    <w:rsid w:val="00D4507D"/>
    <w:rsid w:val="00D4539B"/>
    <w:rsid w:val="00D45B84"/>
    <w:rsid w:val="00D45C86"/>
    <w:rsid w:val="00D47386"/>
    <w:rsid w:val="00D50018"/>
    <w:rsid w:val="00D5070C"/>
    <w:rsid w:val="00D51457"/>
    <w:rsid w:val="00D51AAA"/>
    <w:rsid w:val="00D53573"/>
    <w:rsid w:val="00D53CA9"/>
    <w:rsid w:val="00D5687E"/>
    <w:rsid w:val="00D6097F"/>
    <w:rsid w:val="00D612B5"/>
    <w:rsid w:val="00D62F5A"/>
    <w:rsid w:val="00D6513B"/>
    <w:rsid w:val="00D66585"/>
    <w:rsid w:val="00D673B2"/>
    <w:rsid w:val="00D67501"/>
    <w:rsid w:val="00D702B0"/>
    <w:rsid w:val="00D70CCA"/>
    <w:rsid w:val="00D71334"/>
    <w:rsid w:val="00D72AEE"/>
    <w:rsid w:val="00D746F6"/>
    <w:rsid w:val="00D76E8D"/>
    <w:rsid w:val="00D80146"/>
    <w:rsid w:val="00D80586"/>
    <w:rsid w:val="00D80D41"/>
    <w:rsid w:val="00D8127D"/>
    <w:rsid w:val="00D8383D"/>
    <w:rsid w:val="00D85417"/>
    <w:rsid w:val="00D85536"/>
    <w:rsid w:val="00D9076D"/>
    <w:rsid w:val="00D92343"/>
    <w:rsid w:val="00D93AD0"/>
    <w:rsid w:val="00D93B68"/>
    <w:rsid w:val="00D93BC9"/>
    <w:rsid w:val="00D9770F"/>
    <w:rsid w:val="00D97C40"/>
    <w:rsid w:val="00D97DF8"/>
    <w:rsid w:val="00DA0CA6"/>
    <w:rsid w:val="00DA11FB"/>
    <w:rsid w:val="00DA14AD"/>
    <w:rsid w:val="00DA17B7"/>
    <w:rsid w:val="00DA2069"/>
    <w:rsid w:val="00DA2749"/>
    <w:rsid w:val="00DA365C"/>
    <w:rsid w:val="00DA3998"/>
    <w:rsid w:val="00DA4A46"/>
    <w:rsid w:val="00DA5C92"/>
    <w:rsid w:val="00DA7258"/>
    <w:rsid w:val="00DB00E9"/>
    <w:rsid w:val="00DB15FB"/>
    <w:rsid w:val="00DB392F"/>
    <w:rsid w:val="00DB3D39"/>
    <w:rsid w:val="00DB3F01"/>
    <w:rsid w:val="00DB560D"/>
    <w:rsid w:val="00DB5E5B"/>
    <w:rsid w:val="00DB6BA5"/>
    <w:rsid w:val="00DC135D"/>
    <w:rsid w:val="00DC1BD4"/>
    <w:rsid w:val="00DC2887"/>
    <w:rsid w:val="00DC439E"/>
    <w:rsid w:val="00DC4B92"/>
    <w:rsid w:val="00DC4DAD"/>
    <w:rsid w:val="00DC5383"/>
    <w:rsid w:val="00DC5723"/>
    <w:rsid w:val="00DC67CA"/>
    <w:rsid w:val="00DC7545"/>
    <w:rsid w:val="00DC7DC7"/>
    <w:rsid w:val="00DD04BE"/>
    <w:rsid w:val="00DD0D20"/>
    <w:rsid w:val="00DD116E"/>
    <w:rsid w:val="00DD14CF"/>
    <w:rsid w:val="00DD36AD"/>
    <w:rsid w:val="00DD36AE"/>
    <w:rsid w:val="00DD4D4F"/>
    <w:rsid w:val="00DD6A38"/>
    <w:rsid w:val="00DD7FA1"/>
    <w:rsid w:val="00DE0C2D"/>
    <w:rsid w:val="00DE1B80"/>
    <w:rsid w:val="00DE27B4"/>
    <w:rsid w:val="00DE2F8C"/>
    <w:rsid w:val="00DE366C"/>
    <w:rsid w:val="00DE3BB9"/>
    <w:rsid w:val="00DE3CBA"/>
    <w:rsid w:val="00DE5316"/>
    <w:rsid w:val="00DE705A"/>
    <w:rsid w:val="00DE7AB8"/>
    <w:rsid w:val="00DF118C"/>
    <w:rsid w:val="00DF2315"/>
    <w:rsid w:val="00DF2A36"/>
    <w:rsid w:val="00DF3058"/>
    <w:rsid w:val="00DF3F5C"/>
    <w:rsid w:val="00DF6B0B"/>
    <w:rsid w:val="00E00FDD"/>
    <w:rsid w:val="00E0192B"/>
    <w:rsid w:val="00E01974"/>
    <w:rsid w:val="00E02E73"/>
    <w:rsid w:val="00E03355"/>
    <w:rsid w:val="00E03BCB"/>
    <w:rsid w:val="00E04571"/>
    <w:rsid w:val="00E06623"/>
    <w:rsid w:val="00E07083"/>
    <w:rsid w:val="00E076B0"/>
    <w:rsid w:val="00E07C7F"/>
    <w:rsid w:val="00E07DA1"/>
    <w:rsid w:val="00E07DCF"/>
    <w:rsid w:val="00E154D6"/>
    <w:rsid w:val="00E16E72"/>
    <w:rsid w:val="00E22A01"/>
    <w:rsid w:val="00E2553C"/>
    <w:rsid w:val="00E25B20"/>
    <w:rsid w:val="00E25D5C"/>
    <w:rsid w:val="00E264CB"/>
    <w:rsid w:val="00E26C7B"/>
    <w:rsid w:val="00E30E22"/>
    <w:rsid w:val="00E3203E"/>
    <w:rsid w:val="00E32BC1"/>
    <w:rsid w:val="00E335C6"/>
    <w:rsid w:val="00E33C86"/>
    <w:rsid w:val="00E34B16"/>
    <w:rsid w:val="00E3556D"/>
    <w:rsid w:val="00E359BE"/>
    <w:rsid w:val="00E4057C"/>
    <w:rsid w:val="00E40BDC"/>
    <w:rsid w:val="00E432CE"/>
    <w:rsid w:val="00E4378F"/>
    <w:rsid w:val="00E43F8B"/>
    <w:rsid w:val="00E44D83"/>
    <w:rsid w:val="00E45A2A"/>
    <w:rsid w:val="00E45EAF"/>
    <w:rsid w:val="00E4657B"/>
    <w:rsid w:val="00E46F10"/>
    <w:rsid w:val="00E47749"/>
    <w:rsid w:val="00E51C16"/>
    <w:rsid w:val="00E53551"/>
    <w:rsid w:val="00E53ABE"/>
    <w:rsid w:val="00E549FC"/>
    <w:rsid w:val="00E54B8C"/>
    <w:rsid w:val="00E568C5"/>
    <w:rsid w:val="00E57614"/>
    <w:rsid w:val="00E60987"/>
    <w:rsid w:val="00E62212"/>
    <w:rsid w:val="00E62849"/>
    <w:rsid w:val="00E65FEF"/>
    <w:rsid w:val="00E66EE3"/>
    <w:rsid w:val="00E67E82"/>
    <w:rsid w:val="00E70619"/>
    <w:rsid w:val="00E710FA"/>
    <w:rsid w:val="00E71B08"/>
    <w:rsid w:val="00E72580"/>
    <w:rsid w:val="00E74BDD"/>
    <w:rsid w:val="00E752FD"/>
    <w:rsid w:val="00E75FE9"/>
    <w:rsid w:val="00E7629E"/>
    <w:rsid w:val="00E763AB"/>
    <w:rsid w:val="00E76C09"/>
    <w:rsid w:val="00E76ED4"/>
    <w:rsid w:val="00E81F61"/>
    <w:rsid w:val="00E832C8"/>
    <w:rsid w:val="00E83EA4"/>
    <w:rsid w:val="00E8526A"/>
    <w:rsid w:val="00E8779A"/>
    <w:rsid w:val="00E9095F"/>
    <w:rsid w:val="00E90CE0"/>
    <w:rsid w:val="00E90F5B"/>
    <w:rsid w:val="00E94509"/>
    <w:rsid w:val="00E962EC"/>
    <w:rsid w:val="00E96521"/>
    <w:rsid w:val="00E96544"/>
    <w:rsid w:val="00E97241"/>
    <w:rsid w:val="00EA039E"/>
    <w:rsid w:val="00EA0DFC"/>
    <w:rsid w:val="00EA164A"/>
    <w:rsid w:val="00EA2A53"/>
    <w:rsid w:val="00EA338E"/>
    <w:rsid w:val="00EA3ED6"/>
    <w:rsid w:val="00EA637E"/>
    <w:rsid w:val="00EB096F"/>
    <w:rsid w:val="00EB1082"/>
    <w:rsid w:val="00EB1188"/>
    <w:rsid w:val="00EB1476"/>
    <w:rsid w:val="00EB1567"/>
    <w:rsid w:val="00EB170E"/>
    <w:rsid w:val="00EB3D77"/>
    <w:rsid w:val="00EB427F"/>
    <w:rsid w:val="00EB451B"/>
    <w:rsid w:val="00EB56D6"/>
    <w:rsid w:val="00EB7771"/>
    <w:rsid w:val="00EC0F1B"/>
    <w:rsid w:val="00EC390E"/>
    <w:rsid w:val="00EC4B25"/>
    <w:rsid w:val="00EC50A4"/>
    <w:rsid w:val="00EC591F"/>
    <w:rsid w:val="00EC6F21"/>
    <w:rsid w:val="00EC742F"/>
    <w:rsid w:val="00EC79C2"/>
    <w:rsid w:val="00ED04C2"/>
    <w:rsid w:val="00ED2484"/>
    <w:rsid w:val="00ED3127"/>
    <w:rsid w:val="00ED4E0C"/>
    <w:rsid w:val="00ED633F"/>
    <w:rsid w:val="00ED6F7D"/>
    <w:rsid w:val="00EE0D8E"/>
    <w:rsid w:val="00EE1BDC"/>
    <w:rsid w:val="00EE1D18"/>
    <w:rsid w:val="00EE2ACB"/>
    <w:rsid w:val="00EE310D"/>
    <w:rsid w:val="00EE3164"/>
    <w:rsid w:val="00EE55D8"/>
    <w:rsid w:val="00EE5A60"/>
    <w:rsid w:val="00EE667B"/>
    <w:rsid w:val="00EE6959"/>
    <w:rsid w:val="00EE6B31"/>
    <w:rsid w:val="00EE766B"/>
    <w:rsid w:val="00EE7820"/>
    <w:rsid w:val="00EE7FA0"/>
    <w:rsid w:val="00EF040E"/>
    <w:rsid w:val="00EF04B7"/>
    <w:rsid w:val="00EF1775"/>
    <w:rsid w:val="00EF2FB7"/>
    <w:rsid w:val="00EF3964"/>
    <w:rsid w:val="00EF55AA"/>
    <w:rsid w:val="00EF5FA4"/>
    <w:rsid w:val="00EF6497"/>
    <w:rsid w:val="00EF7404"/>
    <w:rsid w:val="00EF7676"/>
    <w:rsid w:val="00F002C7"/>
    <w:rsid w:val="00F03E7A"/>
    <w:rsid w:val="00F04D5F"/>
    <w:rsid w:val="00F07615"/>
    <w:rsid w:val="00F0783C"/>
    <w:rsid w:val="00F07E06"/>
    <w:rsid w:val="00F115C7"/>
    <w:rsid w:val="00F11609"/>
    <w:rsid w:val="00F13058"/>
    <w:rsid w:val="00F14037"/>
    <w:rsid w:val="00F140B4"/>
    <w:rsid w:val="00F14216"/>
    <w:rsid w:val="00F1460B"/>
    <w:rsid w:val="00F14E16"/>
    <w:rsid w:val="00F154CE"/>
    <w:rsid w:val="00F15789"/>
    <w:rsid w:val="00F170F1"/>
    <w:rsid w:val="00F21E74"/>
    <w:rsid w:val="00F247B7"/>
    <w:rsid w:val="00F25237"/>
    <w:rsid w:val="00F252D4"/>
    <w:rsid w:val="00F269CB"/>
    <w:rsid w:val="00F2754E"/>
    <w:rsid w:val="00F311E8"/>
    <w:rsid w:val="00F3143B"/>
    <w:rsid w:val="00F32920"/>
    <w:rsid w:val="00F338B2"/>
    <w:rsid w:val="00F33C25"/>
    <w:rsid w:val="00F344B4"/>
    <w:rsid w:val="00F34AE0"/>
    <w:rsid w:val="00F34BA8"/>
    <w:rsid w:val="00F34CFA"/>
    <w:rsid w:val="00F35BAD"/>
    <w:rsid w:val="00F37348"/>
    <w:rsid w:val="00F378C6"/>
    <w:rsid w:val="00F378E1"/>
    <w:rsid w:val="00F41730"/>
    <w:rsid w:val="00F44E57"/>
    <w:rsid w:val="00F500E4"/>
    <w:rsid w:val="00F503F9"/>
    <w:rsid w:val="00F510FC"/>
    <w:rsid w:val="00F5119E"/>
    <w:rsid w:val="00F5132F"/>
    <w:rsid w:val="00F5150A"/>
    <w:rsid w:val="00F52294"/>
    <w:rsid w:val="00F54542"/>
    <w:rsid w:val="00F54BE4"/>
    <w:rsid w:val="00F54FC6"/>
    <w:rsid w:val="00F558B0"/>
    <w:rsid w:val="00F55A2A"/>
    <w:rsid w:val="00F56102"/>
    <w:rsid w:val="00F56F1B"/>
    <w:rsid w:val="00F60E89"/>
    <w:rsid w:val="00F620F9"/>
    <w:rsid w:val="00F644D2"/>
    <w:rsid w:val="00F64B49"/>
    <w:rsid w:val="00F65759"/>
    <w:rsid w:val="00F65933"/>
    <w:rsid w:val="00F65CC0"/>
    <w:rsid w:val="00F674EC"/>
    <w:rsid w:val="00F70926"/>
    <w:rsid w:val="00F70E4E"/>
    <w:rsid w:val="00F731D7"/>
    <w:rsid w:val="00F73BDB"/>
    <w:rsid w:val="00F74340"/>
    <w:rsid w:val="00F75E35"/>
    <w:rsid w:val="00F77A91"/>
    <w:rsid w:val="00F77C69"/>
    <w:rsid w:val="00F81EA6"/>
    <w:rsid w:val="00F83FBC"/>
    <w:rsid w:val="00F846F3"/>
    <w:rsid w:val="00F864C6"/>
    <w:rsid w:val="00F86C68"/>
    <w:rsid w:val="00F871B1"/>
    <w:rsid w:val="00F87329"/>
    <w:rsid w:val="00F9059C"/>
    <w:rsid w:val="00F907DF"/>
    <w:rsid w:val="00F9155F"/>
    <w:rsid w:val="00F927E3"/>
    <w:rsid w:val="00F934FC"/>
    <w:rsid w:val="00F93951"/>
    <w:rsid w:val="00F9466E"/>
    <w:rsid w:val="00F94958"/>
    <w:rsid w:val="00F961CC"/>
    <w:rsid w:val="00F96AB7"/>
    <w:rsid w:val="00F9795E"/>
    <w:rsid w:val="00FA050F"/>
    <w:rsid w:val="00FA08F9"/>
    <w:rsid w:val="00FA12A1"/>
    <w:rsid w:val="00FA1FFE"/>
    <w:rsid w:val="00FA2C0E"/>
    <w:rsid w:val="00FA3D70"/>
    <w:rsid w:val="00FA55DD"/>
    <w:rsid w:val="00FA5B53"/>
    <w:rsid w:val="00FA61BF"/>
    <w:rsid w:val="00FA625B"/>
    <w:rsid w:val="00FA6878"/>
    <w:rsid w:val="00FB1A40"/>
    <w:rsid w:val="00FB3C5E"/>
    <w:rsid w:val="00FB47C1"/>
    <w:rsid w:val="00FB493F"/>
    <w:rsid w:val="00FB543B"/>
    <w:rsid w:val="00FC0017"/>
    <w:rsid w:val="00FC19B9"/>
    <w:rsid w:val="00FC1B96"/>
    <w:rsid w:val="00FC1F25"/>
    <w:rsid w:val="00FC504B"/>
    <w:rsid w:val="00FC5EAD"/>
    <w:rsid w:val="00FC6D2E"/>
    <w:rsid w:val="00FD180D"/>
    <w:rsid w:val="00FD29BF"/>
    <w:rsid w:val="00FD2D3D"/>
    <w:rsid w:val="00FD2FCB"/>
    <w:rsid w:val="00FD38A6"/>
    <w:rsid w:val="00FD4461"/>
    <w:rsid w:val="00FD530D"/>
    <w:rsid w:val="00FD60A8"/>
    <w:rsid w:val="00FD7525"/>
    <w:rsid w:val="00FE0A7F"/>
    <w:rsid w:val="00FE18E4"/>
    <w:rsid w:val="00FE27E6"/>
    <w:rsid w:val="00FE2E73"/>
    <w:rsid w:val="00FE5BC5"/>
    <w:rsid w:val="00FE764B"/>
    <w:rsid w:val="00FE7C60"/>
    <w:rsid w:val="00FE7DEA"/>
    <w:rsid w:val="00FF047E"/>
    <w:rsid w:val="00FF2B86"/>
    <w:rsid w:val="00FF3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195823"/>
  <w15:docId w15:val="{A9CDDF58-820C-436C-9B92-B4CD8356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10E9"/>
    <w:pPr>
      <w:jc w:val="both"/>
    </w:pPr>
    <w:rPr>
      <w:rFonts w:ascii="Comic Sans MS" w:hAnsi="Comic Sans MS"/>
      <w:sz w:val="18"/>
    </w:rPr>
  </w:style>
  <w:style w:type="paragraph" w:styleId="Titolo1">
    <w:name w:val="heading 1"/>
    <w:basedOn w:val="Normale"/>
    <w:next w:val="Normale"/>
    <w:link w:val="Titolo1Carattere"/>
    <w:qFormat/>
    <w:rsid w:val="00EB1188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EB1188"/>
    <w:pPr>
      <w:keepNext/>
      <w:spacing w:line="480" w:lineRule="auto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EB1188"/>
    <w:pPr>
      <w:keepNext/>
      <w:outlineLvl w:val="2"/>
    </w:pPr>
    <w:rPr>
      <w:sz w:val="24"/>
    </w:rPr>
  </w:style>
  <w:style w:type="paragraph" w:styleId="Titolo5">
    <w:name w:val="heading 5"/>
    <w:basedOn w:val="Normale"/>
    <w:next w:val="Normale"/>
    <w:link w:val="Titolo5Carattere"/>
    <w:qFormat/>
    <w:rsid w:val="00EB1188"/>
    <w:pPr>
      <w:keepNext/>
      <w:jc w:val="center"/>
      <w:outlineLvl w:val="4"/>
    </w:pPr>
    <w:rPr>
      <w:b/>
      <w:sz w:val="28"/>
    </w:rPr>
  </w:style>
  <w:style w:type="paragraph" w:styleId="Titolo6">
    <w:name w:val="heading 6"/>
    <w:basedOn w:val="Normale"/>
    <w:next w:val="Normale"/>
    <w:link w:val="Titolo6Carattere"/>
    <w:qFormat/>
    <w:rsid w:val="00402E93"/>
    <w:pPr>
      <w:keepNext/>
      <w:jc w:val="center"/>
      <w:outlineLvl w:val="5"/>
    </w:pPr>
    <w:rPr>
      <w:b/>
      <w:i/>
      <w:sz w:val="28"/>
    </w:rPr>
  </w:style>
  <w:style w:type="paragraph" w:styleId="Titolo7">
    <w:name w:val="heading 7"/>
    <w:basedOn w:val="Normale"/>
    <w:next w:val="Normale"/>
    <w:link w:val="Titolo7Carattere"/>
    <w:qFormat/>
    <w:rsid w:val="00EB1188"/>
    <w:pPr>
      <w:keepNext/>
      <w:jc w:val="center"/>
      <w:outlineLvl w:val="6"/>
    </w:pPr>
    <w:rPr>
      <w:i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EC79C2"/>
    <w:pPr>
      <w:spacing w:after="120"/>
      <w:ind w:firstLine="709"/>
      <w:jc w:val="left"/>
    </w:pPr>
  </w:style>
  <w:style w:type="character" w:styleId="Collegamentoipertestuale">
    <w:name w:val="Hyperlink"/>
    <w:rsid w:val="00EC79C2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EC79C2"/>
    <w:pPr>
      <w:ind w:right="-1"/>
      <w:jc w:val="center"/>
    </w:pPr>
    <w:rPr>
      <w:b/>
      <w:sz w:val="36"/>
    </w:rPr>
  </w:style>
  <w:style w:type="character" w:styleId="Collegamentovisitato">
    <w:name w:val="FollowedHyperlink"/>
    <w:rsid w:val="00EC79C2"/>
    <w:rPr>
      <w:color w:val="800080"/>
      <w:u w:val="single"/>
    </w:rPr>
  </w:style>
  <w:style w:type="paragraph" w:styleId="Pidipagina">
    <w:name w:val="footer"/>
    <w:basedOn w:val="Normale"/>
    <w:link w:val="PidipaginaCarattere"/>
    <w:rsid w:val="004A3AA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4A3AAA"/>
  </w:style>
  <w:style w:type="paragraph" w:styleId="Intestazione">
    <w:name w:val="header"/>
    <w:basedOn w:val="Normale"/>
    <w:link w:val="IntestazioneCarattere"/>
    <w:rsid w:val="004A3AAA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link w:val="Rientrocorpodeltesto2Carattere"/>
    <w:rsid w:val="00451EF5"/>
    <w:pPr>
      <w:spacing w:after="120" w:line="480" w:lineRule="auto"/>
      <w:ind w:left="283"/>
    </w:pPr>
  </w:style>
  <w:style w:type="paragraph" w:styleId="Corpotesto">
    <w:name w:val="Body Text"/>
    <w:basedOn w:val="Normale"/>
    <w:link w:val="CorpotestoCarattere"/>
    <w:rsid w:val="00EB1188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EB1188"/>
    <w:pPr>
      <w:ind w:left="923" w:hanging="923"/>
    </w:pPr>
    <w:rPr>
      <w:sz w:val="22"/>
    </w:rPr>
  </w:style>
  <w:style w:type="paragraph" w:styleId="Corpodeltesto2">
    <w:name w:val="Body Text 2"/>
    <w:basedOn w:val="Normale"/>
    <w:link w:val="Corpodeltesto2Carattere"/>
    <w:rsid w:val="00EB1188"/>
    <w:rPr>
      <w:rFonts w:ascii="Bookman Old Style" w:hAnsi="Bookman Old Style"/>
      <w:sz w:val="22"/>
    </w:rPr>
  </w:style>
  <w:style w:type="paragraph" w:styleId="Corpodeltesto3">
    <w:name w:val="Body Text 3"/>
    <w:basedOn w:val="Normale"/>
    <w:link w:val="Corpodeltesto3Carattere"/>
    <w:rsid w:val="00EB1188"/>
    <w:pPr>
      <w:spacing w:after="120"/>
    </w:pPr>
    <w:rPr>
      <w:sz w:val="16"/>
      <w:szCs w:val="16"/>
    </w:rPr>
  </w:style>
  <w:style w:type="paragraph" w:customStyle="1" w:styleId="sche3">
    <w:name w:val="sche_3"/>
    <w:rsid w:val="00EB1188"/>
    <w:pPr>
      <w:widowControl w:val="0"/>
      <w:jc w:val="both"/>
    </w:pPr>
    <w:rPr>
      <w:lang w:val="en-US"/>
    </w:rPr>
  </w:style>
  <w:style w:type="table" w:styleId="Grigliatabella">
    <w:name w:val="Table Grid"/>
    <w:basedOn w:val="Tabellanormale"/>
    <w:rsid w:val="00EB11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rsid w:val="00EB1188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link w:val="Corpotesto"/>
    <w:rsid w:val="00951CDA"/>
    <w:rPr>
      <w:rFonts w:ascii="Comic Sans MS" w:hAnsi="Comic Sans MS"/>
      <w:sz w:val="24"/>
    </w:rPr>
  </w:style>
  <w:style w:type="character" w:customStyle="1" w:styleId="Titolo1Carattere">
    <w:name w:val="Titolo 1 Carattere"/>
    <w:link w:val="Titolo1"/>
    <w:rsid w:val="00773673"/>
    <w:rPr>
      <w:rFonts w:ascii="Comic Sans MS" w:hAnsi="Comic Sans MS"/>
      <w:sz w:val="24"/>
    </w:rPr>
  </w:style>
  <w:style w:type="character" w:customStyle="1" w:styleId="Titolo2Carattere">
    <w:name w:val="Titolo 2 Carattere"/>
    <w:link w:val="Titolo2"/>
    <w:rsid w:val="00773673"/>
    <w:rPr>
      <w:rFonts w:ascii="Comic Sans MS" w:hAnsi="Comic Sans MS"/>
      <w:sz w:val="24"/>
    </w:rPr>
  </w:style>
  <w:style w:type="character" w:customStyle="1" w:styleId="Titolo3Carattere">
    <w:name w:val="Titolo 3 Carattere"/>
    <w:link w:val="Titolo3"/>
    <w:rsid w:val="00773673"/>
    <w:rPr>
      <w:rFonts w:ascii="Comic Sans MS" w:hAnsi="Comic Sans MS"/>
      <w:sz w:val="24"/>
    </w:rPr>
  </w:style>
  <w:style w:type="character" w:customStyle="1" w:styleId="Titolo5Carattere">
    <w:name w:val="Titolo 5 Carattere"/>
    <w:link w:val="Titolo5"/>
    <w:rsid w:val="00773673"/>
    <w:rPr>
      <w:rFonts w:ascii="Comic Sans MS" w:hAnsi="Comic Sans MS"/>
      <w:b/>
      <w:sz w:val="28"/>
    </w:rPr>
  </w:style>
  <w:style w:type="character" w:customStyle="1" w:styleId="Titolo6Carattere">
    <w:name w:val="Titolo 6 Carattere"/>
    <w:link w:val="Titolo6"/>
    <w:rsid w:val="00773673"/>
    <w:rPr>
      <w:rFonts w:ascii="Comic Sans MS" w:hAnsi="Comic Sans MS"/>
      <w:b/>
      <w:i/>
      <w:sz w:val="28"/>
    </w:rPr>
  </w:style>
  <w:style w:type="character" w:customStyle="1" w:styleId="Titolo7Carattere">
    <w:name w:val="Titolo 7 Carattere"/>
    <w:link w:val="Titolo7"/>
    <w:rsid w:val="00773673"/>
    <w:rPr>
      <w:rFonts w:ascii="Comic Sans MS" w:hAnsi="Comic Sans MS"/>
      <w:i/>
      <w:sz w:val="28"/>
    </w:rPr>
  </w:style>
  <w:style w:type="character" w:customStyle="1" w:styleId="RientrocorpodeltestoCarattere">
    <w:name w:val="Rientro corpo del testo Carattere"/>
    <w:link w:val="Rientrocorpodeltesto"/>
    <w:rsid w:val="00773673"/>
    <w:rPr>
      <w:rFonts w:ascii="Comic Sans MS" w:hAnsi="Comic Sans MS"/>
      <w:sz w:val="18"/>
    </w:rPr>
  </w:style>
  <w:style w:type="character" w:customStyle="1" w:styleId="TitoloCarattere">
    <w:name w:val="Titolo Carattere"/>
    <w:link w:val="Titolo"/>
    <w:rsid w:val="00773673"/>
    <w:rPr>
      <w:rFonts w:ascii="Comic Sans MS" w:hAnsi="Comic Sans MS"/>
      <w:b/>
      <w:sz w:val="36"/>
    </w:rPr>
  </w:style>
  <w:style w:type="character" w:customStyle="1" w:styleId="PidipaginaCarattere">
    <w:name w:val="Piè di pagina Carattere"/>
    <w:link w:val="Pidipagina"/>
    <w:rsid w:val="00773673"/>
    <w:rPr>
      <w:rFonts w:ascii="Comic Sans MS" w:hAnsi="Comic Sans MS"/>
      <w:sz w:val="18"/>
    </w:rPr>
  </w:style>
  <w:style w:type="character" w:customStyle="1" w:styleId="IntestazioneCarattere">
    <w:name w:val="Intestazione Carattere"/>
    <w:link w:val="Intestazione"/>
    <w:rsid w:val="00773673"/>
    <w:rPr>
      <w:rFonts w:ascii="Comic Sans MS" w:hAnsi="Comic Sans MS"/>
      <w:sz w:val="18"/>
    </w:rPr>
  </w:style>
  <w:style w:type="character" w:customStyle="1" w:styleId="Rientrocorpodeltesto2Carattere">
    <w:name w:val="Rientro corpo del testo 2 Carattere"/>
    <w:link w:val="Rientrocorpodeltesto2"/>
    <w:rsid w:val="00773673"/>
    <w:rPr>
      <w:rFonts w:ascii="Comic Sans MS" w:hAnsi="Comic Sans MS"/>
      <w:sz w:val="18"/>
    </w:rPr>
  </w:style>
  <w:style w:type="character" w:customStyle="1" w:styleId="Rientrocorpodeltesto3Carattere">
    <w:name w:val="Rientro corpo del testo 3 Carattere"/>
    <w:link w:val="Rientrocorpodeltesto3"/>
    <w:rsid w:val="00773673"/>
    <w:rPr>
      <w:rFonts w:ascii="Comic Sans MS" w:hAnsi="Comic Sans MS"/>
      <w:sz w:val="22"/>
    </w:rPr>
  </w:style>
  <w:style w:type="character" w:customStyle="1" w:styleId="Corpodeltesto2Carattere">
    <w:name w:val="Corpo del testo 2 Carattere"/>
    <w:link w:val="Corpodeltesto2"/>
    <w:rsid w:val="00773673"/>
    <w:rPr>
      <w:rFonts w:ascii="Bookman Old Style" w:hAnsi="Bookman Old Style"/>
      <w:sz w:val="22"/>
    </w:rPr>
  </w:style>
  <w:style w:type="character" w:customStyle="1" w:styleId="Corpodeltesto3Carattere">
    <w:name w:val="Corpo del testo 3 Carattere"/>
    <w:link w:val="Corpodeltesto3"/>
    <w:rsid w:val="00773673"/>
    <w:rPr>
      <w:rFonts w:ascii="Comic Sans MS" w:hAnsi="Comic Sans MS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77367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77367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rsid w:val="007736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rsid w:val="00773673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616C28"/>
    <w:pPr>
      <w:ind w:left="720"/>
      <w:contextualSpacing/>
    </w:pPr>
  </w:style>
  <w:style w:type="paragraph" w:customStyle="1" w:styleId="Paragrafoelenco1">
    <w:name w:val="Paragrafo elenco1"/>
    <w:basedOn w:val="Normale"/>
    <w:rsid w:val="002B0AC9"/>
    <w:pPr>
      <w:spacing w:before="100" w:beforeAutospacing="1" w:after="100" w:afterAutospacing="1" w:line="240" w:lineRule="atLeast"/>
      <w:ind w:left="720"/>
      <w:contextualSpacing/>
    </w:pPr>
    <w:rPr>
      <w:rFonts w:ascii="Garamond" w:hAnsi="Garamond"/>
      <w:sz w:val="24"/>
      <w:szCs w:val="22"/>
    </w:rPr>
  </w:style>
  <w:style w:type="paragraph" w:customStyle="1" w:styleId="Default">
    <w:name w:val="Default"/>
    <w:rsid w:val="0030174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2">
    <w:name w:val="Paragrafo elenco2"/>
    <w:basedOn w:val="Normale"/>
    <w:rsid w:val="00A13484"/>
    <w:pPr>
      <w:spacing w:line="276" w:lineRule="auto"/>
      <w:ind w:left="720"/>
    </w:pPr>
    <w:rPr>
      <w:rFonts w:ascii="Garamond" w:hAnsi="Garamond"/>
      <w:sz w:val="24"/>
      <w:szCs w:val="22"/>
    </w:rPr>
  </w:style>
  <w:style w:type="character" w:styleId="Rimandonotaapidipagina">
    <w:name w:val="footnote reference"/>
    <w:uiPriority w:val="99"/>
    <w:rsid w:val="00D6513B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3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ervizio.tecnico@comune.terralba.or.it" TargetMode="External"/><Relationship Id="rId1" Type="http://schemas.openxmlformats.org/officeDocument/2006/relationships/hyperlink" Target="http://www.comune.terralba.or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Tecnico2\Dati%20applicazioni\Microsoft\Modelli\Lettere\Lettera%20LP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LP</Template>
  <TotalTime>33</TotalTime>
  <Pages>1</Pages>
  <Words>133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TERRALBA</vt:lpstr>
    </vt:vector>
  </TitlesOfParts>
  <Company>COMUNE DI TERRALBA</Company>
  <LinksUpToDate>false</LinksUpToDate>
  <CharactersWithSpaces>1761</CharactersWithSpaces>
  <SharedDoc>false</SharedDoc>
  <HLinks>
    <vt:vector size="78" baseType="variant">
      <vt:variant>
        <vt:i4>4194427</vt:i4>
      </vt:variant>
      <vt:variant>
        <vt:i4>12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4194427</vt:i4>
      </vt:variant>
      <vt:variant>
        <vt:i4>9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6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2752584</vt:i4>
      </vt:variant>
      <vt:variant>
        <vt:i4>3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65638</vt:i4>
      </vt:variant>
      <vt:variant>
        <vt:i4>30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27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24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21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65638</vt:i4>
      </vt:variant>
      <vt:variant>
        <vt:i4>12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9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6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3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TERRALBA</dc:title>
  <dc:creator>Comune di Terralba</dc:creator>
  <cp:lastModifiedBy>Michele Ariu</cp:lastModifiedBy>
  <cp:revision>19</cp:revision>
  <cp:lastPrinted>2016-11-09T07:27:00Z</cp:lastPrinted>
  <dcterms:created xsi:type="dcterms:W3CDTF">2021-09-01T12:30:00Z</dcterms:created>
  <dcterms:modified xsi:type="dcterms:W3CDTF">2024-01-25T16:25:00Z</dcterms:modified>
</cp:coreProperties>
</file>