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B880A" w14:textId="77777777" w:rsidR="007123A3" w:rsidRPr="007123A3" w:rsidRDefault="007123A3" w:rsidP="009B389B">
      <w:pPr>
        <w:pStyle w:val="Titolo1"/>
        <w:jc w:val="left"/>
        <w:rPr>
          <w:rFonts w:ascii="Times New Roman" w:hAnsi="Times New Roman"/>
          <w:b/>
          <w:i/>
          <w:szCs w:val="24"/>
          <w:u w:val="single"/>
        </w:rPr>
      </w:pPr>
    </w:p>
    <w:p w14:paraId="7C0B53A5" w14:textId="75409CBB" w:rsidR="00EF7404" w:rsidRPr="002E4448" w:rsidRDefault="0097624C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</w:t>
      </w:r>
      <w:r w:rsidR="005E1E93">
        <w:rPr>
          <w:rFonts w:ascii="Times New Roman" w:hAnsi="Times New Roman"/>
          <w:b/>
          <w:szCs w:val="24"/>
          <w:u w:val="single"/>
        </w:rPr>
        <w:t>3</w:t>
      </w:r>
      <w:r w:rsidR="005676A9" w:rsidRPr="002E4448">
        <w:rPr>
          <w:rFonts w:ascii="Times New Roman" w:hAnsi="Times New Roman"/>
          <w:b/>
          <w:szCs w:val="24"/>
        </w:rPr>
        <w:t xml:space="preserve"> (</w:t>
      </w:r>
      <w:r w:rsidR="005E1E93">
        <w:rPr>
          <w:rFonts w:ascii="Times New Roman" w:hAnsi="Times New Roman"/>
          <w:b/>
          <w:szCs w:val="24"/>
        </w:rPr>
        <w:t>Raggruppamenti Temporanei</w:t>
      </w:r>
      <w:r w:rsidR="005676A9" w:rsidRPr="002E4448">
        <w:rPr>
          <w:rFonts w:ascii="Times New Roman" w:hAnsi="Times New Roman"/>
          <w:b/>
          <w:szCs w:val="24"/>
        </w:rPr>
        <w:t>)</w:t>
      </w:r>
    </w:p>
    <w:p w14:paraId="5994C8F1" w14:textId="77777777" w:rsidR="00EF7404" w:rsidRPr="007123A3" w:rsidRDefault="00EF7404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C398B0C" w14:textId="77777777" w:rsidR="008539BD" w:rsidRPr="00062268" w:rsidRDefault="008539BD" w:rsidP="008539BD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16981504" w14:textId="77777777" w:rsidR="008539BD" w:rsidRDefault="008539BD" w:rsidP="008539BD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636B0322" w14:textId="77777777" w:rsidR="008539BD" w:rsidRDefault="008539BD" w:rsidP="008539BD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1B641089" w14:textId="77777777" w:rsidR="008539BD" w:rsidRPr="00062268" w:rsidRDefault="008539BD" w:rsidP="008539BD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68DB21CC" w14:textId="77777777" w:rsidR="008539BD" w:rsidRPr="007123A3" w:rsidRDefault="008539BD" w:rsidP="008539BD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39AC7AA2" w14:textId="77777777" w:rsidR="008539BD" w:rsidRPr="007123A3" w:rsidRDefault="008539BD" w:rsidP="008539BD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28E9656E" w14:textId="5B1E4F80" w:rsidR="008539BD" w:rsidRPr="001C4B8B" w:rsidRDefault="008539BD" w:rsidP="008539BD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2A1BDE">
        <w:rPr>
          <w:rFonts w:ascii="Times New Roman" w:hAnsi="Times New Roman"/>
          <w:szCs w:val="24"/>
        </w:rPr>
        <w:t>P</w:t>
      </w:r>
      <w:r w:rsidR="002A1BDE" w:rsidRPr="00517AE1">
        <w:rPr>
          <w:rFonts w:ascii="Times New Roman" w:hAnsi="Times New Roman"/>
          <w:szCs w:val="24"/>
        </w:rPr>
        <w:t xml:space="preserve">rocedura </w:t>
      </w:r>
      <w:r w:rsidR="002A1BDE">
        <w:rPr>
          <w:rFonts w:ascii="Times New Roman" w:hAnsi="Times New Roman"/>
          <w:szCs w:val="24"/>
        </w:rPr>
        <w:t xml:space="preserve">negoziata </w:t>
      </w:r>
      <w:r w:rsidR="002A1BDE" w:rsidRPr="00517AE1">
        <w:rPr>
          <w:rFonts w:ascii="Times New Roman" w:hAnsi="Times New Roman"/>
          <w:szCs w:val="24"/>
        </w:rPr>
        <w:t xml:space="preserve">per l’affidamento dei lavori di </w:t>
      </w:r>
      <w:r w:rsidR="0038035D" w:rsidRPr="00517AE1">
        <w:rPr>
          <w:rFonts w:ascii="Times New Roman" w:hAnsi="Times New Roman"/>
          <w:szCs w:val="24"/>
        </w:rPr>
        <w:t>“</w:t>
      </w:r>
      <w:r w:rsidR="0038035D">
        <w:rPr>
          <w:rFonts w:ascii="Times New Roman" w:hAnsi="Times New Roman"/>
          <w:b/>
          <w:bCs/>
          <w:szCs w:val="24"/>
        </w:rPr>
        <w:t>REALIZZAZIONE CENTRO DIURNO PER ANZIANI</w:t>
      </w:r>
      <w:r w:rsidR="0038035D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38035D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38035D" w:rsidRPr="00D868A5">
        <w:rPr>
          <w:rFonts w:ascii="Times New Roman" w:hAnsi="Times New Roman"/>
          <w:b/>
          <w:bCs/>
          <w:szCs w:val="24"/>
        </w:rPr>
        <w:t>”</w:t>
      </w:r>
      <w:r w:rsidR="0038035D">
        <w:rPr>
          <w:rFonts w:ascii="Times New Roman" w:hAnsi="Times New Roman"/>
          <w:b/>
          <w:bCs/>
          <w:szCs w:val="24"/>
        </w:rPr>
        <w:t>.</w:t>
      </w:r>
      <w:bookmarkStart w:id="0" w:name="_GoBack"/>
      <w:bookmarkEnd w:id="0"/>
    </w:p>
    <w:p w14:paraId="44D016E6" w14:textId="77777777" w:rsidR="005E1E93" w:rsidRPr="005E1E93" w:rsidRDefault="005E1E93" w:rsidP="005E1E93"/>
    <w:p w14:paraId="63B6CC9F" w14:textId="77777777" w:rsidR="005E1E93" w:rsidRPr="005E1E93" w:rsidRDefault="005E1E93" w:rsidP="005E1E93"/>
    <w:p w14:paraId="29E5D7AE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Il sottoscritto _________________________________________________________________</w:t>
      </w:r>
    </w:p>
    <w:p w14:paraId="718FF338" w14:textId="77777777" w:rsidR="005E1E93" w:rsidRPr="005E1E93" w:rsidRDefault="005E1E93" w:rsidP="005E1E93">
      <w:pPr>
        <w:tabs>
          <w:tab w:val="left" w:leader="underscore" w:pos="3853"/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Nato il ___________ a _______________________________ C.F. ______________________</w:t>
      </w:r>
    </w:p>
    <w:p w14:paraId="3A729059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In qualità di __________________________________________________________________</w:t>
      </w:r>
    </w:p>
    <w:p w14:paraId="58187A7A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 xml:space="preserve">Dell’impresa ______________________________________________________ </w:t>
      </w:r>
      <w:r w:rsidRPr="005E1E93">
        <w:rPr>
          <w:rFonts w:ascii="Times New Roman" w:hAnsi="Times New Roman"/>
          <w:b/>
          <w:sz w:val="24"/>
          <w:szCs w:val="24"/>
        </w:rPr>
        <w:t>Mandataria</w:t>
      </w:r>
      <w:r w:rsidRPr="005E1E93">
        <w:rPr>
          <w:rFonts w:ascii="Times New Roman" w:hAnsi="Times New Roman"/>
          <w:sz w:val="24"/>
          <w:szCs w:val="24"/>
        </w:rPr>
        <w:t xml:space="preserve"> </w:t>
      </w:r>
    </w:p>
    <w:p w14:paraId="3E1F737C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sede in __________________________________________________________________</w:t>
      </w:r>
    </w:p>
    <w:p w14:paraId="579E3BBB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codice fiscale n. ______________________ partita IVA n. _________________________</w:t>
      </w:r>
    </w:p>
    <w:p w14:paraId="6C664D0C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Tel.__________ e Fax ____________________________________</w:t>
      </w:r>
    </w:p>
    <w:p w14:paraId="2BA6B694" w14:textId="77777777" w:rsidR="005E1E93" w:rsidRPr="005E1E93" w:rsidRDefault="005E1E93" w:rsidP="005E1E93">
      <w:pPr>
        <w:tabs>
          <w:tab w:val="right" w:leader="underscore" w:pos="9713"/>
        </w:tabs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35B710ED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Il sottoscritto _________________________________________________________________</w:t>
      </w:r>
    </w:p>
    <w:p w14:paraId="4B1120AD" w14:textId="77777777" w:rsidR="005E1E93" w:rsidRPr="005E1E93" w:rsidRDefault="005E1E93" w:rsidP="005E1E93">
      <w:pPr>
        <w:tabs>
          <w:tab w:val="left" w:leader="underscore" w:pos="3853"/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Nato il __________ a _____________________________ C.F. _________________________</w:t>
      </w:r>
    </w:p>
    <w:p w14:paraId="6B1F58BF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In qualità di __________________________________________________________________</w:t>
      </w:r>
    </w:p>
    <w:p w14:paraId="2C9C97AA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 xml:space="preserve">Dell’impresa ______________________________________________________ </w:t>
      </w:r>
      <w:r w:rsidRPr="005E1E93">
        <w:rPr>
          <w:rFonts w:ascii="Times New Roman" w:hAnsi="Times New Roman"/>
          <w:b/>
          <w:sz w:val="24"/>
          <w:szCs w:val="24"/>
        </w:rPr>
        <w:t>Mandante</w:t>
      </w:r>
    </w:p>
    <w:p w14:paraId="0E732D67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sede in _________________________________________________________________</w:t>
      </w:r>
    </w:p>
    <w:p w14:paraId="73A17752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codice fiscale n. ______________________ partita IVA n. _________________________</w:t>
      </w:r>
    </w:p>
    <w:p w14:paraId="146B79C1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Tel________. e Fax ______________________________________</w:t>
      </w:r>
    </w:p>
    <w:p w14:paraId="7A2AA96A" w14:textId="77777777" w:rsidR="005E1E93" w:rsidRPr="005E1E93" w:rsidRDefault="005E1E93" w:rsidP="005E1E93">
      <w:pPr>
        <w:tabs>
          <w:tab w:val="right" w:leader="underscore" w:pos="9713"/>
        </w:tabs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51B25293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Il sottoscritto _________________________________________________________________</w:t>
      </w:r>
    </w:p>
    <w:p w14:paraId="4116B009" w14:textId="77777777" w:rsidR="005E1E93" w:rsidRPr="005E1E93" w:rsidRDefault="005E1E93" w:rsidP="005E1E93">
      <w:pPr>
        <w:tabs>
          <w:tab w:val="left" w:leader="underscore" w:pos="3853"/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Nato il __________ a _____________________________ C.F. _________________________</w:t>
      </w:r>
    </w:p>
    <w:p w14:paraId="1E6C32EC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In qualità di __________________________________________________________________</w:t>
      </w:r>
    </w:p>
    <w:p w14:paraId="37EA3F8F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 xml:space="preserve">Dell’impresa ______________________________________________________ </w:t>
      </w:r>
      <w:r w:rsidRPr="005E1E93">
        <w:rPr>
          <w:rFonts w:ascii="Times New Roman" w:hAnsi="Times New Roman"/>
          <w:b/>
          <w:sz w:val="24"/>
          <w:szCs w:val="24"/>
        </w:rPr>
        <w:t>Mandante</w:t>
      </w:r>
    </w:p>
    <w:p w14:paraId="309510CA" w14:textId="77777777" w:rsidR="005E1E93" w:rsidRPr="005E1E93" w:rsidRDefault="005E1E93" w:rsidP="005E1E93">
      <w:pPr>
        <w:tabs>
          <w:tab w:val="right" w:leader="underscore" w:pos="9694"/>
        </w:tabs>
        <w:spacing w:after="60" w:line="276" w:lineRule="auto"/>
        <w:ind w:right="72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sede in _________________________________________________________________</w:t>
      </w:r>
    </w:p>
    <w:p w14:paraId="61B1E5EE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Con codice fiscale n. ______________________ partita IVA n. _________________________</w:t>
      </w:r>
    </w:p>
    <w:p w14:paraId="00CEBF6B" w14:textId="77777777" w:rsidR="005E1E93" w:rsidRPr="005E1E93" w:rsidRDefault="005E1E93" w:rsidP="005E1E93">
      <w:pPr>
        <w:tabs>
          <w:tab w:val="right" w:leader="underscore" w:pos="9647"/>
        </w:tabs>
        <w:spacing w:after="60"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Tel________. e Fax ______________________________________</w:t>
      </w:r>
    </w:p>
    <w:p w14:paraId="7C649B97" w14:textId="77777777" w:rsidR="00931566" w:rsidRDefault="00931566" w:rsidP="005E1E93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6F18598" w14:textId="77777777" w:rsidR="00931566" w:rsidRDefault="00931566" w:rsidP="005E1E93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08F9693" w14:textId="3AB1ED83" w:rsidR="005E1E93" w:rsidRPr="005E1E93" w:rsidRDefault="005E1E93" w:rsidP="005E1E93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5E1E93">
        <w:rPr>
          <w:rFonts w:ascii="Times New Roman" w:hAnsi="Times New Roman"/>
          <w:b/>
          <w:sz w:val="24"/>
          <w:szCs w:val="24"/>
          <w:u w:val="single"/>
        </w:rPr>
        <w:t xml:space="preserve">DICHIARANO </w:t>
      </w:r>
    </w:p>
    <w:p w14:paraId="1F9044FB" w14:textId="77777777" w:rsidR="005E1E93" w:rsidRPr="005E1E93" w:rsidRDefault="005E1E93" w:rsidP="005E1E93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highlight w:val="yellow"/>
          <w:u w:val="single"/>
        </w:rPr>
      </w:pPr>
    </w:p>
    <w:p w14:paraId="7CB31C86" w14:textId="77777777" w:rsidR="005E1E93" w:rsidRPr="005E1E93" w:rsidRDefault="005E1E93" w:rsidP="005E1E93">
      <w:pPr>
        <w:widowControl w:val="0"/>
        <w:numPr>
          <w:ilvl w:val="0"/>
          <w:numId w:val="30"/>
        </w:numPr>
        <w:tabs>
          <w:tab w:val="num" w:pos="284"/>
        </w:tabs>
        <w:autoSpaceDE w:val="0"/>
        <w:autoSpaceDN w:val="0"/>
        <w:adjustRightInd w:val="0"/>
        <w:spacing w:after="120" w:line="276" w:lineRule="auto"/>
        <w:ind w:left="284" w:hanging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che intendono partecipare come Raggruppamento temporaneo di tipo:</w:t>
      </w:r>
    </w:p>
    <w:p w14:paraId="7E5A2B60" w14:textId="77777777" w:rsidR="005E1E93" w:rsidRPr="005E1E93" w:rsidRDefault="005E1E93" w:rsidP="005E1E93">
      <w:pPr>
        <w:numPr>
          <w:ilvl w:val="0"/>
          <w:numId w:val="26"/>
        </w:numPr>
        <w:tabs>
          <w:tab w:val="clear" w:pos="502"/>
          <w:tab w:val="left" w:pos="284"/>
          <w:tab w:val="num" w:pos="720"/>
        </w:tabs>
        <w:spacing w:after="160" w:line="276" w:lineRule="auto"/>
        <w:ind w:left="720" w:firstLine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VERTICALE</w:t>
      </w:r>
    </w:p>
    <w:p w14:paraId="643EF4E3" w14:textId="77777777" w:rsidR="005E1E93" w:rsidRPr="005E1E93" w:rsidRDefault="005E1E93" w:rsidP="005E1E93">
      <w:pPr>
        <w:numPr>
          <w:ilvl w:val="0"/>
          <w:numId w:val="26"/>
        </w:numPr>
        <w:tabs>
          <w:tab w:val="clear" w:pos="502"/>
          <w:tab w:val="left" w:pos="284"/>
          <w:tab w:val="num" w:pos="720"/>
        </w:tabs>
        <w:spacing w:after="160" w:line="276" w:lineRule="auto"/>
        <w:ind w:left="720" w:firstLine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ORIZZONTALE</w:t>
      </w:r>
    </w:p>
    <w:p w14:paraId="5E45A1C6" w14:textId="77777777" w:rsidR="005E1E93" w:rsidRPr="005E1E93" w:rsidRDefault="005E1E93" w:rsidP="005E1E93">
      <w:pPr>
        <w:numPr>
          <w:ilvl w:val="0"/>
          <w:numId w:val="26"/>
        </w:numPr>
        <w:tabs>
          <w:tab w:val="clear" w:pos="502"/>
          <w:tab w:val="left" w:pos="284"/>
          <w:tab w:val="num" w:pos="720"/>
        </w:tabs>
        <w:spacing w:after="160" w:line="276" w:lineRule="auto"/>
        <w:ind w:left="720" w:firstLine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MISTA</w:t>
      </w:r>
    </w:p>
    <w:p w14:paraId="305C05B1" w14:textId="77777777" w:rsidR="005E1E93" w:rsidRPr="005E1E93" w:rsidRDefault="005E1E93" w:rsidP="005E1E93">
      <w:pPr>
        <w:tabs>
          <w:tab w:val="left" w:pos="284"/>
        </w:tabs>
        <w:spacing w:line="276" w:lineRule="auto"/>
        <w:rPr>
          <w:rFonts w:ascii="Times New Roman" w:hAnsi="Times New Roman"/>
          <w:sz w:val="24"/>
          <w:szCs w:val="24"/>
        </w:rPr>
      </w:pPr>
    </w:p>
    <w:p w14:paraId="55532C32" w14:textId="77777777" w:rsidR="005E1E93" w:rsidRPr="005E1E93" w:rsidRDefault="005E1E93" w:rsidP="005E1E93">
      <w:pPr>
        <w:widowControl w:val="0"/>
        <w:numPr>
          <w:ilvl w:val="0"/>
          <w:numId w:val="30"/>
        </w:numPr>
        <w:tabs>
          <w:tab w:val="num" w:pos="284"/>
        </w:tabs>
        <w:autoSpaceDE w:val="0"/>
        <w:autoSpaceDN w:val="0"/>
        <w:adjustRightInd w:val="0"/>
        <w:spacing w:after="120" w:line="276" w:lineRule="auto"/>
        <w:ind w:left="284" w:hanging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che le quote di partecipazione delle singole imprese sono le seguenti:</w:t>
      </w:r>
    </w:p>
    <w:p w14:paraId="72D34C48" w14:textId="77777777" w:rsidR="005E1E93" w:rsidRPr="005E1E93" w:rsidRDefault="005E1E93" w:rsidP="005E1E93">
      <w:pPr>
        <w:spacing w:line="276" w:lineRule="auto"/>
        <w:ind w:left="284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b/>
          <w:sz w:val="24"/>
          <w:szCs w:val="24"/>
        </w:rPr>
        <w:t>Impresa mandataria</w:t>
      </w:r>
      <w:r w:rsidRPr="005E1E93">
        <w:rPr>
          <w:rFonts w:ascii="Times New Roman" w:hAnsi="Times New Roman"/>
          <w:sz w:val="24"/>
          <w:szCs w:val="24"/>
        </w:rPr>
        <w:t xml:space="preserve"> __________________________________________, quota ______%,</w:t>
      </w:r>
    </w:p>
    <w:p w14:paraId="2F22695B" w14:textId="77777777" w:rsidR="005E1E93" w:rsidRPr="005E1E93" w:rsidRDefault="005E1E93" w:rsidP="005E1E93">
      <w:pPr>
        <w:spacing w:line="276" w:lineRule="auto"/>
        <w:ind w:left="284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b/>
          <w:sz w:val="24"/>
          <w:szCs w:val="24"/>
        </w:rPr>
        <w:t>Impresa mandante</w:t>
      </w:r>
      <w:r w:rsidRPr="005E1E93">
        <w:rPr>
          <w:rFonts w:ascii="Times New Roman" w:hAnsi="Times New Roman"/>
          <w:sz w:val="24"/>
          <w:szCs w:val="24"/>
        </w:rPr>
        <w:t xml:space="preserve"> ___________________________________________, quota ______%;</w:t>
      </w:r>
    </w:p>
    <w:p w14:paraId="5630A3FF" w14:textId="77777777" w:rsidR="005E1E93" w:rsidRPr="005E1E93" w:rsidRDefault="005E1E93" w:rsidP="005E1E93">
      <w:pPr>
        <w:spacing w:after="120" w:line="276" w:lineRule="auto"/>
        <w:ind w:left="284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b/>
          <w:sz w:val="24"/>
          <w:szCs w:val="24"/>
        </w:rPr>
        <w:t>Impresa mandante</w:t>
      </w:r>
      <w:r w:rsidRPr="005E1E93">
        <w:rPr>
          <w:rFonts w:ascii="Times New Roman" w:hAnsi="Times New Roman"/>
          <w:sz w:val="24"/>
          <w:szCs w:val="24"/>
        </w:rPr>
        <w:t xml:space="preserve"> ___________________________________________, quota ______%;</w:t>
      </w:r>
    </w:p>
    <w:p w14:paraId="2310429C" w14:textId="77777777" w:rsidR="005E1E93" w:rsidRPr="005E1E93" w:rsidRDefault="005E1E93" w:rsidP="005E1E93">
      <w:pPr>
        <w:spacing w:line="276" w:lineRule="auto"/>
        <w:rPr>
          <w:rFonts w:ascii="Times New Roman" w:hAnsi="Times New Roman"/>
          <w:i/>
          <w:sz w:val="24"/>
          <w:szCs w:val="24"/>
          <w:u w:val="single"/>
        </w:rPr>
      </w:pPr>
      <w:r w:rsidRPr="005E1E93">
        <w:rPr>
          <w:rFonts w:ascii="Times New Roman" w:hAnsi="Times New Roman"/>
          <w:b/>
          <w:i/>
          <w:sz w:val="24"/>
          <w:szCs w:val="24"/>
          <w:u w:val="single"/>
        </w:rPr>
        <w:t>N.B. è vietata</w:t>
      </w:r>
      <w:r w:rsidRPr="005E1E93">
        <w:rPr>
          <w:rFonts w:ascii="Times New Roman" w:hAnsi="Times New Roman"/>
          <w:i/>
          <w:sz w:val="24"/>
          <w:szCs w:val="24"/>
          <w:u w:val="single"/>
        </w:rPr>
        <w:t xml:space="preserve"> qualsiasi modificazione della composizione dell’associazione temporanea;</w:t>
      </w:r>
    </w:p>
    <w:p w14:paraId="41D80D66" w14:textId="77777777" w:rsidR="005E1E93" w:rsidRPr="005E1E93" w:rsidRDefault="005E1E93" w:rsidP="005E1E93">
      <w:pPr>
        <w:widowControl w:val="0"/>
        <w:numPr>
          <w:ilvl w:val="0"/>
          <w:numId w:val="30"/>
        </w:numPr>
        <w:tabs>
          <w:tab w:val="num" w:pos="284"/>
        </w:tabs>
        <w:autoSpaceDE w:val="0"/>
        <w:autoSpaceDN w:val="0"/>
        <w:adjustRightInd w:val="0"/>
        <w:spacing w:before="80" w:after="80" w:line="276" w:lineRule="auto"/>
        <w:ind w:left="284" w:hanging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che intendono uniformarsi alla disciplina vigente in materia di lavori pubblici con riguardo alle associazioni temporanee, Consorzi e GEIE;</w:t>
      </w:r>
    </w:p>
    <w:p w14:paraId="1886DAC6" w14:textId="77777777" w:rsidR="005E1E93" w:rsidRPr="005E1E93" w:rsidRDefault="005E1E93" w:rsidP="005E1E93">
      <w:pPr>
        <w:widowControl w:val="0"/>
        <w:numPr>
          <w:ilvl w:val="0"/>
          <w:numId w:val="30"/>
        </w:numPr>
        <w:tabs>
          <w:tab w:val="num" w:pos="284"/>
        </w:tabs>
        <w:autoSpaceDE w:val="0"/>
        <w:autoSpaceDN w:val="0"/>
        <w:adjustRightInd w:val="0"/>
        <w:spacing w:before="80" w:after="80" w:line="276" w:lineRule="auto"/>
        <w:ind w:left="284" w:hanging="284"/>
        <w:jc w:val="left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che in caso di aggiudicazione, si impegnano a conferire mandato collettivo speciale con rappresentanza all’impresa ____________________________________________ in qualità di capogruppo, la quale stipulerà il contratto in nome e per conto proprio e delle mandanti;</w:t>
      </w:r>
    </w:p>
    <w:p w14:paraId="088393CF" w14:textId="77777777" w:rsidR="005E1E93" w:rsidRPr="005E1E93" w:rsidRDefault="005E1E93" w:rsidP="005E1E93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ACA1051" w14:textId="77777777" w:rsidR="005E1E93" w:rsidRPr="005E1E93" w:rsidRDefault="005E1E93" w:rsidP="005E1E93">
      <w:pPr>
        <w:spacing w:line="276" w:lineRule="auto"/>
        <w:rPr>
          <w:rFonts w:ascii="Times New Roman" w:hAnsi="Times New Roman"/>
          <w:sz w:val="24"/>
          <w:szCs w:val="24"/>
        </w:rPr>
      </w:pPr>
      <w:r w:rsidRPr="005E1E93">
        <w:rPr>
          <w:rFonts w:ascii="Times New Roman" w:hAnsi="Times New Roman"/>
          <w:sz w:val="24"/>
          <w:szCs w:val="24"/>
        </w:rPr>
        <w:t>Data _____________</w:t>
      </w:r>
    </w:p>
    <w:p w14:paraId="44535D0B" w14:textId="77777777" w:rsidR="00B4489D" w:rsidRPr="007123A3" w:rsidRDefault="00B4489D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4D255A4B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2D05CD48" w14:textId="407BDF54" w:rsidR="00301749" w:rsidRPr="007123A3" w:rsidRDefault="005E1E93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 DICHIARANTI</w:t>
      </w:r>
    </w:p>
    <w:p w14:paraId="52A11B6C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062268"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993" w:right="1133" w:bottom="1134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277745" w14:textId="77777777" w:rsidR="00DD0100" w:rsidRDefault="00DD0100">
      <w:r>
        <w:separator/>
      </w:r>
    </w:p>
    <w:p w14:paraId="5B177ABD" w14:textId="77777777" w:rsidR="00DD0100" w:rsidRDefault="00DD0100"/>
  </w:endnote>
  <w:endnote w:type="continuationSeparator" w:id="0">
    <w:p w14:paraId="7A707461" w14:textId="77777777" w:rsidR="00DD0100" w:rsidRDefault="00DD0100">
      <w:r>
        <w:continuationSeparator/>
      </w:r>
    </w:p>
    <w:p w14:paraId="472D9F47" w14:textId="77777777" w:rsidR="00DD0100" w:rsidRDefault="00DD01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6B95AEC1" w14:textId="77777777" w:rsidR="005F2F91" w:rsidRPr="00DE2162" w:rsidRDefault="005F2F91" w:rsidP="005F2F91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685E1726" w14:textId="77777777" w:rsidR="005F2F91" w:rsidRDefault="0038035D" w:rsidP="005F2F91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5F2F91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5F2F91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5F2F91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5F2F91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1D257E3E" w14:textId="2C21FFA6" w:rsidR="001A52CA" w:rsidRDefault="005F2F91" w:rsidP="005F2F91">
    <w:pPr>
      <w:pStyle w:val="Pidipagina"/>
      <w:ind w:right="360"/>
      <w:jc w:val="right"/>
      <w:rPr>
        <w:rFonts w:ascii="Garamond" w:hAnsi="Garamond"/>
        <w:snapToGrid w:val="0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38035D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38035D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18EA7BEC" w14:textId="77777777" w:rsidR="007B713C" w:rsidRDefault="007B713C" w:rsidP="005F2F91">
    <w:pPr>
      <w:pStyle w:val="Pidipagina"/>
      <w:ind w:right="36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28303A06" w14:textId="77777777" w:rsidR="008539BD" w:rsidRPr="00DE2162" w:rsidRDefault="008539BD" w:rsidP="008539BD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5D2ED012" w14:textId="77777777" w:rsidR="008539BD" w:rsidRDefault="0038035D" w:rsidP="008539BD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8539BD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8539BD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8539BD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8539BD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38F791FD" w14:textId="6BBD6B8B" w:rsidR="001A52CA" w:rsidRDefault="008539BD" w:rsidP="008539BD">
    <w:pPr>
      <w:pStyle w:val="Pidipagina"/>
      <w:jc w:val="right"/>
      <w:rPr>
        <w:rFonts w:ascii="Garamond" w:hAnsi="Garamond"/>
        <w:snapToGrid w:val="0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38035D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38035D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282B180D" w14:textId="77777777" w:rsidR="008539BD" w:rsidRDefault="008539BD" w:rsidP="008539BD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D65BDE" w14:textId="77777777" w:rsidR="00DD0100" w:rsidRDefault="00DD0100">
      <w:r>
        <w:separator/>
      </w:r>
    </w:p>
    <w:p w14:paraId="228F0448" w14:textId="77777777" w:rsidR="00DD0100" w:rsidRDefault="00DD0100"/>
  </w:footnote>
  <w:footnote w:type="continuationSeparator" w:id="0">
    <w:p w14:paraId="2489494E" w14:textId="77777777" w:rsidR="00DD0100" w:rsidRDefault="00DD0100">
      <w:r>
        <w:continuationSeparator/>
      </w:r>
    </w:p>
    <w:p w14:paraId="41CDF5C6" w14:textId="77777777" w:rsidR="00DD0100" w:rsidRDefault="00DD0100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37A42" w14:textId="77777777" w:rsidR="008539BD" w:rsidRDefault="008539BD" w:rsidP="008539BD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0D4622E3" wp14:editId="56B526B2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E9A5865" wp14:editId="023E23D0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4F0A5A0" wp14:editId="3F0EB468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322BDCFD" wp14:editId="57C99C44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6C7CCC0B" wp14:editId="0AACBF0E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6D60FE5" w14:textId="77777777" w:rsidR="008539BD" w:rsidRDefault="008539BD" w:rsidP="008539BD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5D2C7678" w14:textId="77777777" w:rsidR="008539BD" w:rsidRDefault="008539BD" w:rsidP="008539BD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4DE45F0F" w14:textId="3171DB4D" w:rsidR="001A52CA" w:rsidRDefault="008539BD" w:rsidP="008539BD">
    <w:pPr>
      <w:pStyle w:val="Intestazione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77F6F881" w14:textId="58A85D68" w:rsidR="008539BD" w:rsidRDefault="008539BD" w:rsidP="008539BD">
    <w:pPr>
      <w:pStyle w:val="Intestazione"/>
      <w:jc w:val="center"/>
      <w:rPr>
        <w:rFonts w:ascii="Arial" w:hAnsi="Arial" w:cs="Arial"/>
        <w:sz w:val="16"/>
        <w:szCs w:val="16"/>
      </w:rPr>
    </w:pPr>
  </w:p>
  <w:p w14:paraId="4E143207" w14:textId="77777777" w:rsidR="008539BD" w:rsidRPr="0061515C" w:rsidRDefault="008539BD" w:rsidP="008539BD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8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29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0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2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6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8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9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3"/>
  </w:num>
  <w:num w:numId="3">
    <w:abstractNumId w:val="21"/>
  </w:num>
  <w:num w:numId="4">
    <w:abstractNumId w:val="20"/>
  </w:num>
  <w:num w:numId="5">
    <w:abstractNumId w:val="1"/>
  </w:num>
  <w:num w:numId="6">
    <w:abstractNumId w:val="4"/>
  </w:num>
  <w:num w:numId="7">
    <w:abstractNumId w:val="23"/>
  </w:num>
  <w:num w:numId="8">
    <w:abstractNumId w:val="7"/>
  </w:num>
  <w:num w:numId="9">
    <w:abstractNumId w:val="18"/>
  </w:num>
  <w:num w:numId="10">
    <w:abstractNumId w:val="27"/>
  </w:num>
  <w:num w:numId="11">
    <w:abstractNumId w:val="37"/>
  </w:num>
  <w:num w:numId="12">
    <w:abstractNumId w:val="19"/>
  </w:num>
  <w:num w:numId="13">
    <w:abstractNumId w:val="32"/>
  </w:num>
  <w:num w:numId="14">
    <w:abstractNumId w:val="0"/>
  </w:num>
  <w:num w:numId="15">
    <w:abstractNumId w:val="14"/>
  </w:num>
  <w:num w:numId="16">
    <w:abstractNumId w:val="22"/>
  </w:num>
  <w:num w:numId="17">
    <w:abstractNumId w:val="3"/>
  </w:num>
  <w:num w:numId="18">
    <w:abstractNumId w:val="2"/>
  </w:num>
  <w:num w:numId="19">
    <w:abstractNumId w:val="17"/>
  </w:num>
  <w:num w:numId="20">
    <w:abstractNumId w:val="10"/>
  </w:num>
  <w:num w:numId="21">
    <w:abstractNumId w:val="28"/>
  </w:num>
  <w:num w:numId="22">
    <w:abstractNumId w:val="38"/>
  </w:num>
  <w:num w:numId="23">
    <w:abstractNumId w:val="12"/>
  </w:num>
  <w:num w:numId="24">
    <w:abstractNumId w:val="5"/>
  </w:num>
  <w:num w:numId="25">
    <w:abstractNumId w:val="35"/>
  </w:num>
  <w:num w:numId="26">
    <w:abstractNumId w:val="24"/>
  </w:num>
  <w:num w:numId="27">
    <w:abstractNumId w:val="31"/>
  </w:num>
  <w:num w:numId="28">
    <w:abstractNumId w:val="33"/>
  </w:num>
  <w:num w:numId="29">
    <w:abstractNumId w:val="11"/>
  </w:num>
  <w:num w:numId="30">
    <w:abstractNumId w:val="16"/>
  </w:num>
  <w:num w:numId="31">
    <w:abstractNumId w:val="34"/>
  </w:num>
  <w:num w:numId="32">
    <w:abstractNumId w:val="39"/>
  </w:num>
  <w:num w:numId="33">
    <w:abstractNumId w:val="30"/>
  </w:num>
  <w:num w:numId="34">
    <w:abstractNumId w:val="9"/>
  </w:num>
  <w:num w:numId="35">
    <w:abstractNumId w:val="8"/>
  </w:num>
  <w:num w:numId="36">
    <w:abstractNumId w:val="36"/>
  </w:num>
  <w:num w:numId="37">
    <w:abstractNumId w:val="6"/>
  </w:num>
  <w:num w:numId="38">
    <w:abstractNumId w:val="25"/>
  </w:num>
  <w:num w:numId="39">
    <w:abstractNumId w:val="26"/>
  </w:num>
  <w:num w:numId="40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7DA8"/>
    <w:rsid w:val="00027F82"/>
    <w:rsid w:val="00031BDF"/>
    <w:rsid w:val="000328BE"/>
    <w:rsid w:val="00033566"/>
    <w:rsid w:val="00034D60"/>
    <w:rsid w:val="00034DA8"/>
    <w:rsid w:val="00034FB4"/>
    <w:rsid w:val="00035434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40F9"/>
    <w:rsid w:val="00084347"/>
    <w:rsid w:val="00085354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C057A"/>
    <w:rsid w:val="000C0D57"/>
    <w:rsid w:val="000C1E05"/>
    <w:rsid w:val="000C206A"/>
    <w:rsid w:val="000C2315"/>
    <w:rsid w:val="000C2482"/>
    <w:rsid w:val="000C2EAC"/>
    <w:rsid w:val="000C3308"/>
    <w:rsid w:val="000C3AAC"/>
    <w:rsid w:val="000C47E8"/>
    <w:rsid w:val="000C5350"/>
    <w:rsid w:val="000C6A86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BDE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DC9"/>
    <w:rsid w:val="002E16CD"/>
    <w:rsid w:val="002E1B8A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749"/>
    <w:rsid w:val="00301B3B"/>
    <w:rsid w:val="003022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7261"/>
    <w:rsid w:val="0032785A"/>
    <w:rsid w:val="00330423"/>
    <w:rsid w:val="00330495"/>
    <w:rsid w:val="0033112D"/>
    <w:rsid w:val="00333F18"/>
    <w:rsid w:val="00334806"/>
    <w:rsid w:val="0033565D"/>
    <w:rsid w:val="00337594"/>
    <w:rsid w:val="003376AB"/>
    <w:rsid w:val="00337A0C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35D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5D4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140B"/>
    <w:rsid w:val="00401F36"/>
    <w:rsid w:val="004029B9"/>
    <w:rsid w:val="00402E93"/>
    <w:rsid w:val="004030F6"/>
    <w:rsid w:val="00403417"/>
    <w:rsid w:val="00403F84"/>
    <w:rsid w:val="004046F4"/>
    <w:rsid w:val="00405E37"/>
    <w:rsid w:val="00406132"/>
    <w:rsid w:val="00407223"/>
    <w:rsid w:val="00407A92"/>
    <w:rsid w:val="00412A68"/>
    <w:rsid w:val="0041477D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66B34"/>
    <w:rsid w:val="0047062F"/>
    <w:rsid w:val="00473860"/>
    <w:rsid w:val="0047431C"/>
    <w:rsid w:val="00474F32"/>
    <w:rsid w:val="004755A9"/>
    <w:rsid w:val="00477AC3"/>
    <w:rsid w:val="00477D1C"/>
    <w:rsid w:val="004800DA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68AE"/>
    <w:rsid w:val="00520293"/>
    <w:rsid w:val="00521112"/>
    <w:rsid w:val="00521CD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DB8"/>
    <w:rsid w:val="005A52B6"/>
    <w:rsid w:val="005A5509"/>
    <w:rsid w:val="005A5C54"/>
    <w:rsid w:val="005A6610"/>
    <w:rsid w:val="005B3405"/>
    <w:rsid w:val="005B4E2E"/>
    <w:rsid w:val="005B50D4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1E93"/>
    <w:rsid w:val="005E23DF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2E95"/>
    <w:rsid w:val="005F2F91"/>
    <w:rsid w:val="005F3C1C"/>
    <w:rsid w:val="005F479F"/>
    <w:rsid w:val="005F4986"/>
    <w:rsid w:val="005F6794"/>
    <w:rsid w:val="005F6FB8"/>
    <w:rsid w:val="00601C42"/>
    <w:rsid w:val="00602BCE"/>
    <w:rsid w:val="00602F6E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C044B"/>
    <w:rsid w:val="006C27C4"/>
    <w:rsid w:val="006C30FB"/>
    <w:rsid w:val="006C43FC"/>
    <w:rsid w:val="006C4C6D"/>
    <w:rsid w:val="006C5834"/>
    <w:rsid w:val="006C7996"/>
    <w:rsid w:val="006D04A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13C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339A"/>
    <w:rsid w:val="00853839"/>
    <w:rsid w:val="008539BD"/>
    <w:rsid w:val="00853D8A"/>
    <w:rsid w:val="00855544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59CB"/>
    <w:rsid w:val="009075F1"/>
    <w:rsid w:val="00907628"/>
    <w:rsid w:val="0091153D"/>
    <w:rsid w:val="0091190F"/>
    <w:rsid w:val="00914623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566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876CF"/>
    <w:rsid w:val="00990FF9"/>
    <w:rsid w:val="00991153"/>
    <w:rsid w:val="0099204C"/>
    <w:rsid w:val="009933A7"/>
    <w:rsid w:val="0099373B"/>
    <w:rsid w:val="0099396E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984"/>
    <w:rsid w:val="009D000F"/>
    <w:rsid w:val="009D0A7B"/>
    <w:rsid w:val="009D4C5D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37EF"/>
    <w:rsid w:val="00A44585"/>
    <w:rsid w:val="00A4533B"/>
    <w:rsid w:val="00A45540"/>
    <w:rsid w:val="00A45BA2"/>
    <w:rsid w:val="00A4621D"/>
    <w:rsid w:val="00A500B5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A019A"/>
    <w:rsid w:val="00AA16BA"/>
    <w:rsid w:val="00AA19C2"/>
    <w:rsid w:val="00AA2D14"/>
    <w:rsid w:val="00AA47B2"/>
    <w:rsid w:val="00AA5437"/>
    <w:rsid w:val="00AA54BC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C01F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788"/>
    <w:rsid w:val="00B3520B"/>
    <w:rsid w:val="00B40172"/>
    <w:rsid w:val="00B40393"/>
    <w:rsid w:val="00B40A7F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3AD6"/>
    <w:rsid w:val="00B84494"/>
    <w:rsid w:val="00B84D1E"/>
    <w:rsid w:val="00B851C1"/>
    <w:rsid w:val="00B86DB1"/>
    <w:rsid w:val="00B901A7"/>
    <w:rsid w:val="00B9074C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522B"/>
    <w:rsid w:val="00BF5C60"/>
    <w:rsid w:val="00BF5F6F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2205"/>
    <w:rsid w:val="00CC2886"/>
    <w:rsid w:val="00CC288C"/>
    <w:rsid w:val="00CC33C8"/>
    <w:rsid w:val="00CC421D"/>
    <w:rsid w:val="00CC4278"/>
    <w:rsid w:val="00CC7616"/>
    <w:rsid w:val="00CD1C5D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D01831"/>
    <w:rsid w:val="00D0276B"/>
    <w:rsid w:val="00D054E4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383D"/>
    <w:rsid w:val="00D85417"/>
    <w:rsid w:val="00D85536"/>
    <w:rsid w:val="00D9076D"/>
    <w:rsid w:val="00D92343"/>
    <w:rsid w:val="00D93AD0"/>
    <w:rsid w:val="00D93B68"/>
    <w:rsid w:val="00D93BC9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100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6172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54D6"/>
    <w:rsid w:val="00E16E72"/>
    <w:rsid w:val="00E22A01"/>
    <w:rsid w:val="00E2553C"/>
    <w:rsid w:val="00E2597C"/>
    <w:rsid w:val="00E25B20"/>
    <w:rsid w:val="00E25D5C"/>
    <w:rsid w:val="00E264CB"/>
    <w:rsid w:val="00E26C7B"/>
    <w:rsid w:val="00E30E22"/>
    <w:rsid w:val="00E3203E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4542"/>
    <w:rsid w:val="00F54BE4"/>
    <w:rsid w:val="00F54FC6"/>
    <w:rsid w:val="00F558B0"/>
    <w:rsid w:val="00F55A2A"/>
    <w:rsid w:val="00F56102"/>
    <w:rsid w:val="00F56F1B"/>
    <w:rsid w:val="00F60E89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525"/>
    <w:rsid w:val="00FE0A7F"/>
    <w:rsid w:val="00FE18E4"/>
    <w:rsid w:val="00FE27E6"/>
    <w:rsid w:val="00FE2E73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37</TotalTime>
  <Pages>2</Pages>
  <Words>261</Words>
  <Characters>2701</Characters>
  <Application>Microsoft Office Word</Application>
  <DocSecurity>0</DocSecurity>
  <Lines>22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2957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Michele Ariu</cp:lastModifiedBy>
  <cp:revision>17</cp:revision>
  <cp:lastPrinted>2016-11-09T07:27:00Z</cp:lastPrinted>
  <dcterms:created xsi:type="dcterms:W3CDTF">2021-09-01T09:48:00Z</dcterms:created>
  <dcterms:modified xsi:type="dcterms:W3CDTF">2024-01-25T16:21:00Z</dcterms:modified>
</cp:coreProperties>
</file>